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04F" w:rsidRPr="00FD79EC" w:rsidRDefault="00CF104F" w:rsidP="00F655B3">
      <w:pPr>
        <w:pStyle w:val="ConsPlusTitle"/>
        <w:widowControl/>
        <w:ind w:firstLine="709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FD79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F655B3" w:rsidRPr="00FD79EC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23 марта 2022 года №</w:t>
      </w:r>
      <w:r w:rsidR="00DA26A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12/11</w:t>
      </w:r>
    </w:p>
    <w:p w:rsidR="00CF104F" w:rsidRPr="00F655B3" w:rsidRDefault="00CF104F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C0D2A" w:rsidRPr="00F655B3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C0D2A" w:rsidRPr="00F655B3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C0D2A" w:rsidRPr="00F655B3" w:rsidRDefault="005C0D2A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Pr="00F655B3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655B3" w:rsidRDefault="00F655B3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F655B3" w:rsidRPr="00F655B3" w:rsidRDefault="00F655B3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650F74" w:rsidRPr="00717D73" w:rsidRDefault="00255122" w:rsidP="00C665D6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 w:rsidRPr="00F655B3">
        <w:rPr>
          <w:b/>
          <w:sz w:val="28"/>
          <w:szCs w:val="28"/>
        </w:rPr>
        <w:t xml:space="preserve">Об общественных обсуждениях </w:t>
      </w:r>
      <w:r w:rsidR="005330F1" w:rsidRPr="00F655B3">
        <w:rPr>
          <w:b/>
          <w:sz w:val="28"/>
          <w:szCs w:val="28"/>
        </w:rPr>
        <w:t>по</w:t>
      </w:r>
      <w:r w:rsidR="00301644" w:rsidRPr="00F655B3">
        <w:rPr>
          <w:b/>
          <w:sz w:val="28"/>
          <w:szCs w:val="28"/>
        </w:rPr>
        <w:t xml:space="preserve"> </w:t>
      </w:r>
      <w:bookmarkStart w:id="0" w:name="name"/>
      <w:r w:rsidR="00436DA1" w:rsidRPr="00F655B3">
        <w:rPr>
          <w:b/>
          <w:sz w:val="28"/>
          <w:szCs w:val="28"/>
        </w:rPr>
        <w:t>проекту планировки и проекту межеван</w:t>
      </w:r>
      <w:r w:rsidR="00436DA1">
        <w:rPr>
          <w:b/>
          <w:sz w:val="28"/>
          <w:szCs w:val="28"/>
        </w:rPr>
        <w:t>ия территории, ограниченной улицами Айской, 8 Марта, Владивостокской и Революционной в Советском районе городского округа город Уфа Республики Башкортостан</w:t>
      </w:r>
      <w:bookmarkEnd w:id="0"/>
    </w:p>
    <w:p w:rsidR="00650F74" w:rsidRPr="00F655B3" w:rsidRDefault="00650F74" w:rsidP="005330F1">
      <w:pPr>
        <w:tabs>
          <w:tab w:val="left" w:pos="6215"/>
        </w:tabs>
        <w:ind w:left="180" w:firstLine="720"/>
        <w:jc w:val="both"/>
        <w:rPr>
          <w:b/>
          <w:sz w:val="28"/>
          <w:szCs w:val="28"/>
        </w:rPr>
      </w:pPr>
    </w:p>
    <w:p w:rsidR="005330F1" w:rsidRPr="00F655B3" w:rsidRDefault="005330F1" w:rsidP="005330F1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A25F03" w:rsidRPr="00F655B3" w:rsidRDefault="00A25F03" w:rsidP="005330F1">
      <w:pPr>
        <w:tabs>
          <w:tab w:val="left" w:pos="6215"/>
        </w:tabs>
        <w:ind w:left="180" w:firstLine="720"/>
        <w:jc w:val="center"/>
        <w:rPr>
          <w:sz w:val="28"/>
          <w:szCs w:val="28"/>
        </w:rPr>
      </w:pPr>
    </w:p>
    <w:p w:rsidR="00650F74" w:rsidRPr="00255122" w:rsidRDefault="00301644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F655B3">
        <w:rPr>
          <w:sz w:val="28"/>
          <w:szCs w:val="28"/>
        </w:rPr>
        <w:t xml:space="preserve">В </w:t>
      </w:r>
      <w:r w:rsidR="00255122" w:rsidRPr="00F655B3">
        <w:rPr>
          <w:sz w:val="28"/>
          <w:szCs w:val="28"/>
        </w:rPr>
        <w:t>соответстви</w:t>
      </w:r>
      <w:r w:rsidR="00255122" w:rsidRPr="00255122">
        <w:rPr>
          <w:sz w:val="28"/>
          <w:szCs w:val="28"/>
        </w:rPr>
        <w:t>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F655B3">
        <w:rPr>
          <w:sz w:val="28"/>
          <w:szCs w:val="28"/>
        </w:rPr>
        <w:t>еспублики Башкортостан, утверждё</w:t>
      </w:r>
      <w:r w:rsidR="00255122"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27 июня 2018 года </w:t>
      </w:r>
      <w:r w:rsidR="00F655B3">
        <w:rPr>
          <w:sz w:val="28"/>
          <w:szCs w:val="28"/>
        </w:rPr>
        <w:t xml:space="preserve">  </w:t>
      </w:r>
      <w:r w:rsidR="00255122" w:rsidRPr="00255122">
        <w:rPr>
          <w:sz w:val="28"/>
          <w:szCs w:val="28"/>
        </w:rPr>
        <w:t>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</w:t>
      </w:r>
      <w:r w:rsidR="00F655B3">
        <w:rPr>
          <w:sz w:val="28"/>
          <w:szCs w:val="28"/>
        </w:rPr>
        <w:t>ктов капитального строительства</w:t>
      </w:r>
      <w:r w:rsidR="00255122" w:rsidRPr="00255122">
        <w:rPr>
          <w:sz w:val="28"/>
          <w:szCs w:val="28"/>
        </w:rPr>
        <w:t xml:space="preserve"> Совет городского округа город Уфа Республики Башкортостан </w:t>
      </w:r>
      <w:r w:rsidR="00650F74" w:rsidRPr="00255122">
        <w:rPr>
          <w:b/>
          <w:sz w:val="28"/>
          <w:szCs w:val="28"/>
        </w:rPr>
        <w:t>р е ш и л</w:t>
      </w:r>
      <w:r w:rsidR="00650F74" w:rsidRPr="00255122">
        <w:rPr>
          <w:sz w:val="28"/>
          <w:szCs w:val="28"/>
        </w:rPr>
        <w:t>:</w:t>
      </w:r>
    </w:p>
    <w:p w:rsidR="00650F74" w:rsidRDefault="00650F74" w:rsidP="0085375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330F1" w:rsidRDefault="005C0D2A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="00255122" w:rsidRPr="00255122">
        <w:rPr>
          <w:sz w:val="28"/>
          <w:szCs w:val="28"/>
        </w:rPr>
        <w:t>общественн</w:t>
      </w:r>
      <w:r w:rsidR="00255122">
        <w:rPr>
          <w:sz w:val="28"/>
          <w:szCs w:val="28"/>
        </w:rPr>
        <w:t>ы</w:t>
      </w:r>
      <w:r w:rsidR="00255122" w:rsidRPr="00255122">
        <w:rPr>
          <w:sz w:val="28"/>
          <w:szCs w:val="28"/>
        </w:rPr>
        <w:t>е обсуждени</w:t>
      </w:r>
      <w:r w:rsidR="00255122">
        <w:rPr>
          <w:sz w:val="28"/>
          <w:szCs w:val="28"/>
        </w:rPr>
        <w:t>я</w:t>
      </w:r>
      <w:r w:rsidR="00650F74" w:rsidRPr="00650F74">
        <w:rPr>
          <w:sz w:val="28"/>
          <w:szCs w:val="28"/>
        </w:rPr>
        <w:t xml:space="preserve"> по </w:t>
      </w:r>
      <w:bookmarkStart w:id="1" w:name="name1"/>
      <w:r w:rsidR="00403056">
        <w:rPr>
          <w:sz w:val="28"/>
          <w:szCs w:val="28"/>
        </w:rPr>
        <w:t>п</w:t>
      </w:r>
      <w:r w:rsidR="00436DA1">
        <w:rPr>
          <w:sz w:val="28"/>
          <w:szCs w:val="28"/>
        </w:rPr>
        <w:t>роект</w:t>
      </w:r>
      <w:r w:rsidR="00403056">
        <w:rPr>
          <w:sz w:val="28"/>
          <w:szCs w:val="28"/>
        </w:rPr>
        <w:t>у</w:t>
      </w:r>
      <w:r w:rsidR="00436DA1">
        <w:rPr>
          <w:sz w:val="28"/>
          <w:szCs w:val="28"/>
        </w:rPr>
        <w:t xml:space="preserve"> планировки и проект</w:t>
      </w:r>
      <w:r w:rsidR="00403056">
        <w:rPr>
          <w:sz w:val="28"/>
          <w:szCs w:val="28"/>
        </w:rPr>
        <w:t>у</w:t>
      </w:r>
      <w:r w:rsidR="00436DA1">
        <w:rPr>
          <w:sz w:val="28"/>
          <w:szCs w:val="28"/>
        </w:rPr>
        <w:t xml:space="preserve"> межевания территории, ограниченной улицами Айской, 8 Марта, Владивостокской и Революционной в Советском районе городского округа город Уфа Республики Башкортостан</w:t>
      </w:r>
      <w:bookmarkEnd w:id="1"/>
      <w:r w:rsidR="007662B5">
        <w:rPr>
          <w:sz w:val="28"/>
          <w:szCs w:val="28"/>
        </w:rPr>
        <w:t xml:space="preserve"> </w:t>
      </w:r>
      <w:r w:rsidR="008E38FC">
        <w:rPr>
          <w:sz w:val="28"/>
          <w:szCs w:val="28"/>
        </w:rPr>
        <w:t>(</w:t>
      </w:r>
      <w:r w:rsidR="008E38FC" w:rsidRPr="008E38FC">
        <w:rPr>
          <w:sz w:val="28"/>
          <w:szCs w:val="28"/>
        </w:rPr>
        <w:t>заказчик –</w:t>
      </w:r>
      <w:bookmarkStart w:id="2" w:name="subject_name_1"/>
      <w:r w:rsidR="00403056">
        <w:rPr>
          <w:sz w:val="28"/>
          <w:szCs w:val="28"/>
        </w:rPr>
        <w:t xml:space="preserve"> </w:t>
      </w:r>
      <w:r w:rsidR="00436DA1">
        <w:rPr>
          <w:sz w:val="28"/>
          <w:szCs w:val="28"/>
        </w:rPr>
        <w:t>Общество с</w:t>
      </w:r>
      <w:r w:rsidR="00403056">
        <w:rPr>
          <w:sz w:val="28"/>
          <w:szCs w:val="28"/>
        </w:rPr>
        <w:t xml:space="preserve"> ограниченной ответственностью «Специализированный застройщик Строительное управление № 17 «</w:t>
      </w:r>
      <w:r w:rsidR="00436DA1">
        <w:rPr>
          <w:sz w:val="28"/>
          <w:szCs w:val="28"/>
        </w:rPr>
        <w:t>ПСК-6</w:t>
      </w:r>
      <w:bookmarkEnd w:id="2"/>
      <w:r w:rsidR="00403056">
        <w:rPr>
          <w:sz w:val="28"/>
          <w:szCs w:val="28"/>
        </w:rPr>
        <w:t>»</w:t>
      </w:r>
      <w:r w:rsidR="008E38FC">
        <w:rPr>
          <w:sz w:val="28"/>
          <w:szCs w:val="28"/>
        </w:rPr>
        <w:t>)</w:t>
      </w:r>
      <w:r w:rsidR="00650F74">
        <w:rPr>
          <w:sz w:val="28"/>
          <w:szCs w:val="28"/>
        </w:rPr>
        <w:t>.</w:t>
      </w:r>
    </w:p>
    <w:p w:rsidR="00650F74" w:rsidRPr="00650F74" w:rsidRDefault="00650F74" w:rsidP="0085375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Провести общественные обсуждения по проектам, указанным в пункте 1 настояще</w:t>
      </w:r>
      <w:r w:rsidR="00403056">
        <w:rPr>
          <w:sz w:val="28"/>
          <w:szCs w:val="28"/>
        </w:rPr>
        <w:t xml:space="preserve">го решения, с </w:t>
      </w:r>
      <w:r w:rsidR="00F655B3">
        <w:rPr>
          <w:sz w:val="28"/>
          <w:szCs w:val="28"/>
        </w:rPr>
        <w:t>24 марта</w:t>
      </w:r>
      <w:r w:rsidR="00403056">
        <w:rPr>
          <w:sz w:val="28"/>
          <w:szCs w:val="28"/>
        </w:rPr>
        <w:t xml:space="preserve"> 2022 года по </w:t>
      </w:r>
      <w:r w:rsidR="009D169F">
        <w:rPr>
          <w:sz w:val="28"/>
          <w:szCs w:val="28"/>
        </w:rPr>
        <w:t>24</w:t>
      </w:r>
      <w:r w:rsidR="00E87BEC">
        <w:rPr>
          <w:sz w:val="28"/>
          <w:szCs w:val="28"/>
        </w:rPr>
        <w:t xml:space="preserve"> апреля</w:t>
      </w:r>
      <w:r w:rsidR="00403056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года.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Установить, что органом, уполномоченным на проведение общественных обсуждений по проектам, указанным в пункте </w:t>
      </w:r>
      <w:r w:rsidR="00F655B3">
        <w:rPr>
          <w:sz w:val="28"/>
          <w:szCs w:val="28"/>
        </w:rPr>
        <w:t>1 настоящего решения, является м</w:t>
      </w:r>
      <w:r>
        <w:rPr>
          <w:sz w:val="28"/>
          <w:szCs w:val="28"/>
        </w:rPr>
        <w:t xml:space="preserve">ежведомственная комиссия по проведению общественных </w:t>
      </w:r>
      <w:r>
        <w:rPr>
          <w:sz w:val="28"/>
          <w:szCs w:val="28"/>
        </w:rPr>
        <w:lastRenderedPageBreak/>
        <w:t>обсуждений в сфере градостроительной деятельности городского округа город Уфа Республики Башкортостан.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Республики Башкортостан по проектам, указанным в пункте 1 настоящего решения, дополнительно:</w:t>
      </w:r>
    </w:p>
    <w:p w:rsidR="00A25F03" w:rsidRDefault="004154F1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5F03">
        <w:rPr>
          <w:sz w:val="28"/>
          <w:szCs w:val="28"/>
        </w:rPr>
        <w:t xml:space="preserve"> </w:t>
      </w:r>
      <w:r w:rsidR="00FD79EC">
        <w:rPr>
          <w:sz w:val="28"/>
          <w:szCs w:val="28"/>
        </w:rPr>
        <w:t xml:space="preserve">Марача И.М. </w:t>
      </w:r>
      <w:r w:rsidR="00A25F03">
        <w:rPr>
          <w:sz w:val="28"/>
          <w:szCs w:val="28"/>
        </w:rPr>
        <w:t>– депутата Совета городского округа город Уфа Республики Башкортостан;</w:t>
      </w:r>
    </w:p>
    <w:p w:rsidR="00A25F03" w:rsidRDefault="004154F1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5F03">
        <w:rPr>
          <w:sz w:val="28"/>
          <w:szCs w:val="28"/>
        </w:rPr>
        <w:t xml:space="preserve"> </w:t>
      </w:r>
      <w:r w:rsidR="00FD79EC">
        <w:rPr>
          <w:sz w:val="28"/>
          <w:szCs w:val="28"/>
        </w:rPr>
        <w:t xml:space="preserve">Шаммазова А.М. - </w:t>
      </w:r>
      <w:r w:rsidR="00A25F03">
        <w:rPr>
          <w:sz w:val="28"/>
          <w:szCs w:val="28"/>
        </w:rPr>
        <w:t>депутата Совета городского округа город Уфа Республики Башкортостан.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25F03" w:rsidRDefault="00A25F03" w:rsidP="00A25F0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Республики Башкортостан по проектам, указанным в пункте 1 настоящего решения, направл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>яются в уполномоченный орган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фа, улица Российская, дом 50) с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 xml:space="preserve">      30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 марта 2022 года</w:t>
      </w:r>
      <w:r w:rsidR="00403056">
        <w:rPr>
          <w:rFonts w:ascii="Times New Roman" w:hAnsi="Times New Roman" w:cs="Times New Roman"/>
          <w:b w:val="0"/>
          <w:sz w:val="28"/>
          <w:szCs w:val="28"/>
        </w:rPr>
        <w:t xml:space="preserve"> по </w:t>
      </w:r>
      <w:r w:rsidR="00E87BEC">
        <w:rPr>
          <w:rFonts w:ascii="Times New Roman" w:hAnsi="Times New Roman" w:cs="Times New Roman"/>
          <w:b w:val="0"/>
          <w:sz w:val="28"/>
          <w:szCs w:val="28"/>
        </w:rPr>
        <w:t>1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2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 w:rsidR="00403056">
        <w:rPr>
          <w:rFonts w:ascii="Times New Roman" w:hAnsi="Times New Roman" w:cs="Times New Roman"/>
          <w:b w:val="0"/>
          <w:sz w:val="28"/>
          <w:szCs w:val="28"/>
        </w:rPr>
        <w:t xml:space="preserve">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A25F03" w:rsidRDefault="00A25F03" w:rsidP="00A25F0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 Опубликовать оповещение согласно приложению 2 к настояще</w:t>
      </w:r>
      <w:r w:rsidR="00A312A8">
        <w:rPr>
          <w:sz w:val="28"/>
          <w:szCs w:val="28"/>
        </w:rPr>
        <w:t xml:space="preserve">му решению в газете «Уфимские ведомости» не позднее </w:t>
      </w:r>
      <w:r w:rsidR="00F655B3">
        <w:rPr>
          <w:sz w:val="28"/>
          <w:szCs w:val="28"/>
        </w:rPr>
        <w:t>24 марта</w:t>
      </w:r>
      <w:r w:rsidR="00A312A8">
        <w:rPr>
          <w:sz w:val="28"/>
          <w:szCs w:val="28"/>
        </w:rPr>
        <w:t xml:space="preserve"> 2022</w:t>
      </w:r>
      <w:r>
        <w:rPr>
          <w:sz w:val="28"/>
          <w:szCs w:val="28"/>
        </w:rPr>
        <w:t xml:space="preserve"> года.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A312A8" w:rsidRDefault="00A312A8" w:rsidP="00A312A8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A312A8" w:rsidRDefault="00A312A8" w:rsidP="00A312A8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1) 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>с 24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настоящее решение, оповещение о начале общественных обсуждений, согласно приложению 2 к настоящему решению, на официальном сайте Администрации городского округа город Уфа Республики Башкортостан в информационно-телекоммуникационной сети «Интернет» и на информационных стендах в местах, установленных приложением 3 к настоящему решению;</w:t>
      </w:r>
    </w:p>
    <w:p w:rsidR="00A312A8" w:rsidRDefault="00A312A8" w:rsidP="00A312A8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2)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информационные материалы по проектам, указанным в пункте 1 настоящего решения, на информационных стендах в местах, установленных приложением 3 к настоящему решению;</w:t>
      </w:r>
    </w:p>
    <w:p w:rsidR="00A312A8" w:rsidRDefault="00A312A8" w:rsidP="00A312A8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3)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разместить проекты, указанные в пункте 1 настоящего решения, и информационные материалы к ним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A312A8" w:rsidRDefault="00A312A8" w:rsidP="00A312A8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4)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с 30</w:t>
      </w:r>
      <w:r w:rsidR="00F655B3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2022 года открыть и провести экспозицию по проектам, указанным в пункте 1 настоящего решения, в месте и по графику, установленному приложением 3 к настоящему решению.</w:t>
      </w:r>
    </w:p>
    <w:p w:rsidR="00A312A8" w:rsidRDefault="00A312A8" w:rsidP="00A312A8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A312A8" w:rsidRDefault="00A312A8" w:rsidP="00A312A8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8. Опубликовать заключение о результатах общественных обсуждений по проектам, указанным в пункте 1 настоящего решения, в </w:t>
      </w:r>
      <w:r w:rsidR="00E87BEC">
        <w:rPr>
          <w:rFonts w:ascii="Times New Roman" w:hAnsi="Times New Roman" w:cs="Times New Roman"/>
          <w:b w:val="0"/>
          <w:sz w:val="28"/>
          <w:szCs w:val="28"/>
        </w:rPr>
        <w:t>установленном законом порядке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A25F03" w:rsidRDefault="00A25F03" w:rsidP="00A25F0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A25F03" w:rsidRDefault="00A25F03" w:rsidP="00A25F03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 xml:space="preserve">9. </w:t>
      </w:r>
      <w:r w:rsidR="00A312A8">
        <w:rPr>
          <w:rFonts w:ascii="Times New Roman" w:hAnsi="Times New Roman" w:cs="Times New Roman"/>
          <w:b w:val="0"/>
          <w:sz w:val="28"/>
          <w:szCs w:val="28"/>
        </w:rPr>
        <w:t>Контроль за исполнением настоящего решения возложить на постоянную комиссию Совета городского округа город Уфа Республики Башкортостан 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330F1" w:rsidRDefault="005330F1" w:rsidP="005330F1">
      <w:pPr>
        <w:tabs>
          <w:tab w:val="left" w:pos="6215"/>
        </w:tabs>
        <w:jc w:val="both"/>
      </w:pPr>
    </w:p>
    <w:p w:rsidR="005330F1" w:rsidRDefault="005330F1" w:rsidP="005330F1">
      <w:pPr>
        <w:tabs>
          <w:tab w:val="left" w:pos="6215"/>
        </w:tabs>
        <w:jc w:val="both"/>
      </w:pPr>
    </w:p>
    <w:p w:rsidR="00ED5CC3" w:rsidRDefault="00ED5CC3" w:rsidP="005330F1">
      <w:pPr>
        <w:tabs>
          <w:tab w:val="left" w:pos="6215"/>
        </w:tabs>
        <w:jc w:val="both"/>
      </w:pPr>
    </w:p>
    <w:p w:rsidR="00A312A8" w:rsidRDefault="00A312A8" w:rsidP="00A312A8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A312A8" w:rsidRDefault="00A312A8" w:rsidP="00A312A8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A312A8" w:rsidRDefault="00A312A8" w:rsidP="00A312A8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</w:t>
      </w:r>
      <w:r w:rsidR="00F655B3">
        <w:rPr>
          <w:sz w:val="28"/>
          <w:szCs w:val="28"/>
        </w:rPr>
        <w:t>ртостан</w:t>
      </w:r>
      <w:r w:rsidR="00F655B3">
        <w:rPr>
          <w:sz w:val="28"/>
          <w:szCs w:val="28"/>
        </w:rPr>
        <w:tab/>
        <w:t xml:space="preserve">                            М.</w:t>
      </w:r>
      <w:r>
        <w:rPr>
          <w:sz w:val="28"/>
          <w:szCs w:val="28"/>
        </w:rPr>
        <w:t xml:space="preserve"> Васимов</w:t>
      </w:r>
    </w:p>
    <w:p w:rsidR="00C665D6" w:rsidRPr="00C67138" w:rsidRDefault="00F655B3" w:rsidP="00F655B3">
      <w:pPr>
        <w:rPr>
          <w:sz w:val="28"/>
          <w:szCs w:val="28"/>
        </w:rPr>
        <w:sectPr w:rsidR="00C665D6" w:rsidRPr="00C67138" w:rsidSect="00F655B3">
          <w:pgSz w:w="11906" w:h="16838"/>
          <w:pgMar w:top="1134" w:right="567" w:bottom="1134" w:left="1701" w:header="709" w:footer="709" w:gutter="0"/>
          <w:cols w:space="720"/>
          <w:docGrid w:linePitch="326"/>
        </w:sectPr>
      </w:pPr>
      <w:r w:rsidRPr="00C67138">
        <w:rPr>
          <w:sz w:val="28"/>
          <w:szCs w:val="28"/>
        </w:rPr>
        <w:t xml:space="preserve"> 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 w:rsidRPr="004F3CB9">
        <w:rPr>
          <w:sz w:val="28"/>
          <w:szCs w:val="28"/>
        </w:rPr>
        <w:lastRenderedPageBreak/>
        <w:t>П</w:t>
      </w:r>
      <w:r w:rsidR="0019536E">
        <w:rPr>
          <w:sz w:val="28"/>
          <w:szCs w:val="28"/>
        </w:rPr>
        <w:t xml:space="preserve">риложение </w:t>
      </w:r>
      <w:r w:rsidRPr="004F3CB9">
        <w:rPr>
          <w:sz w:val="28"/>
          <w:szCs w:val="28"/>
        </w:rPr>
        <w:t>1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4B40AA" w:rsidRPr="004B40AA" w:rsidRDefault="004B40AA" w:rsidP="004B40AA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19536E">
        <w:rPr>
          <w:color w:val="000000"/>
          <w:sz w:val="28"/>
          <w:szCs w:val="28"/>
        </w:rPr>
        <w:t xml:space="preserve">23 марта </w:t>
      </w:r>
      <w:r w:rsidR="00B150AF">
        <w:rPr>
          <w:color w:val="000000"/>
          <w:sz w:val="28"/>
          <w:szCs w:val="28"/>
        </w:rPr>
        <w:t>2022</w:t>
      </w:r>
      <w:r w:rsidRPr="004B40AA">
        <w:rPr>
          <w:color w:val="000000"/>
          <w:sz w:val="28"/>
          <w:szCs w:val="28"/>
        </w:rPr>
        <w:t xml:space="preserve"> года №</w:t>
      </w:r>
      <w:r w:rsidR="00FD79EC">
        <w:rPr>
          <w:color w:val="000000"/>
          <w:sz w:val="28"/>
          <w:szCs w:val="28"/>
        </w:rPr>
        <w:t xml:space="preserve"> 12/</w:t>
      </w:r>
      <w:r w:rsidR="00DA26A4">
        <w:rPr>
          <w:color w:val="000000"/>
          <w:sz w:val="28"/>
          <w:szCs w:val="28"/>
        </w:rPr>
        <w:t>11</w:t>
      </w:r>
    </w:p>
    <w:p w:rsidR="004B40AA" w:rsidRDefault="004B40AA" w:rsidP="00F61A41">
      <w:pPr>
        <w:ind w:left="3540" w:firstLine="708"/>
        <w:rPr>
          <w:sz w:val="28"/>
          <w:szCs w:val="28"/>
        </w:rPr>
      </w:pPr>
    </w:p>
    <w:p w:rsidR="00436DA1" w:rsidRDefault="00436DA1" w:rsidP="00436DA1">
      <w:pPr>
        <w:pStyle w:val="a"/>
        <w:numPr>
          <w:ilvl w:val="0"/>
          <w:numId w:val="0"/>
        </w:numPr>
        <w:jc w:val="left"/>
        <w:rPr>
          <w:lang w:val="ru-RU"/>
        </w:rPr>
      </w:pPr>
    </w:p>
    <w:p w:rsidR="00436DA1" w:rsidRDefault="00436DA1" w:rsidP="00436DA1">
      <w:pPr>
        <w:pStyle w:val="a"/>
        <w:numPr>
          <w:ilvl w:val="0"/>
          <w:numId w:val="0"/>
        </w:numPr>
      </w:pPr>
      <w:r>
        <w:t>Схема размещения объекта</w:t>
      </w:r>
    </w:p>
    <w:p w:rsidR="00436DA1" w:rsidRDefault="00436DA1" w:rsidP="00436DA1">
      <w:pPr>
        <w:jc w:val="center"/>
        <w:rPr>
          <w:lang w:val="en-US"/>
        </w:rPr>
      </w:pPr>
    </w:p>
    <w:p w:rsidR="00436DA1" w:rsidRDefault="002B0580" w:rsidP="00436DA1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497705" cy="66560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665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DA1" w:rsidRPr="00A732A8" w:rsidRDefault="00436DA1" w:rsidP="00436DA1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436DA1" w:rsidRPr="00E50DF0" w:rsidTr="00DB0A10">
        <w:tc>
          <w:tcPr>
            <w:tcW w:w="2835" w:type="dxa"/>
          </w:tcPr>
          <w:p w:rsidR="00436DA1" w:rsidRDefault="00436DA1" w:rsidP="00DB0A10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436DA1" w:rsidRPr="00E50DF0" w:rsidRDefault="002B0580" w:rsidP="00DB0A10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10160</wp:posOffset>
                      </wp:positionV>
                      <wp:extent cx="215900" cy="215900"/>
                      <wp:effectExtent l="10160" t="10160" r="12065" b="12065"/>
                      <wp:wrapNone/>
                      <wp:docPr id="4" name="Oval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900" cy="215900"/>
                              </a:xfrm>
                              <a:prstGeom prst="ellipse">
                                <a:avLst/>
                              </a:pr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oval w14:anchorId="0E82F2D3" id="Oval 33" o:spid="_x0000_s1026" style="position:absolute;margin-left:55.55pt;margin-top:.8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" filled="f" strokeweight="1.25pt"/>
                  </w:pict>
                </mc:Fallback>
              </mc:AlternateContent>
            </w:r>
          </w:p>
        </w:tc>
        <w:tc>
          <w:tcPr>
            <w:tcW w:w="6877" w:type="dxa"/>
          </w:tcPr>
          <w:p w:rsidR="00436DA1" w:rsidRDefault="00436DA1" w:rsidP="00DB0A10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436DA1" w:rsidRPr="00E50DF0" w:rsidTr="00DB0A10">
        <w:tc>
          <w:tcPr>
            <w:tcW w:w="2835" w:type="dxa"/>
          </w:tcPr>
          <w:p w:rsidR="00436DA1" w:rsidRDefault="00436DA1" w:rsidP="00DB0A10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436DA1" w:rsidRDefault="002B0580" w:rsidP="00DB0A10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683895</wp:posOffset>
                      </wp:positionH>
                      <wp:positionV relativeFrom="paragraph">
                        <wp:posOffset>28575</wp:posOffset>
                      </wp:positionV>
                      <wp:extent cx="228600" cy="215900"/>
                      <wp:effectExtent l="26670" t="9525" r="20955" b="12700"/>
                      <wp:wrapNone/>
                      <wp:docPr id="3" name="AutoShape 34" descr="Светлый диагональны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15900"/>
                              </a:xfrm>
                              <a:prstGeom prst="parallelogram">
                                <a:avLst>
                                  <a:gd name="adj" fmla="val 26471"/>
                                </a:avLst>
                              </a:prstGeom>
                              <a:pattFill prst="ltDnDiag">
                                <a:fgClr>
                                  <a:srgbClr val="000080"/>
                                </a:fgClr>
                                <a:bgClr>
                                  <a:srgbClr val="FFFFFF"/>
                                </a:bgClr>
                              </a:pattFill>
                              <a:ln w="15875">
                                <a:solidFill>
                                  <a:srgbClr val="000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1C98B686"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34" o:spid="_x0000_s1026" type="#_x0000_t7" alt="Светлый диагональный 1" style="position:absolute;margin-left:53.85pt;margin-top:2.25pt;width:18pt;height:1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" fillcolor="navy" strokecolor="navy" strokeweight="1.25pt">
                      <v:fill r:id="rId8" o:title="" type="pattern"/>
                    </v:shape>
                  </w:pict>
                </mc:Fallback>
              </mc:AlternateContent>
            </w:r>
          </w:p>
        </w:tc>
        <w:tc>
          <w:tcPr>
            <w:tcW w:w="6877" w:type="dxa"/>
          </w:tcPr>
          <w:p w:rsidR="00436DA1" w:rsidRDefault="00436DA1" w:rsidP="00DB0A10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436DA1" w:rsidRDefault="00436DA1" w:rsidP="00436DA1">
      <w:pPr>
        <w:jc w:val="center"/>
        <w:rPr>
          <w:lang w:val="en-US"/>
        </w:rPr>
      </w:pPr>
    </w:p>
    <w:p w:rsidR="00AC3DCB" w:rsidRDefault="00AC3DCB" w:rsidP="00F61A41">
      <w:pPr>
        <w:pStyle w:val="a"/>
        <w:numPr>
          <w:ilvl w:val="0"/>
          <w:numId w:val="0"/>
        </w:numPr>
        <w:rPr>
          <w:lang w:val="ru-RU"/>
        </w:rPr>
        <w:sectPr w:rsidR="00AC3DCB" w:rsidSect="00F61A41">
          <w:headerReference w:type="even" r:id="rId9"/>
          <w:pgSz w:w="11906" w:h="16838" w:code="9"/>
          <w:pgMar w:top="1134" w:right="851" w:bottom="1134" w:left="1701" w:header="709" w:footer="709" w:gutter="0"/>
          <w:cols w:space="720"/>
        </w:sectPr>
      </w:pPr>
    </w:p>
    <w:p w:rsidR="005330F1" w:rsidRDefault="0019536E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330F1">
        <w:rPr>
          <w:sz w:val="28"/>
          <w:szCs w:val="28"/>
        </w:rPr>
        <w:t xml:space="preserve">2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75C5F" w:rsidRPr="00E75C5F" w:rsidRDefault="00853757" w:rsidP="00E75C5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9536E">
        <w:rPr>
          <w:color w:val="000000"/>
          <w:sz w:val="28"/>
          <w:szCs w:val="28"/>
        </w:rPr>
        <w:t xml:space="preserve">23 марта </w:t>
      </w:r>
      <w:r w:rsidR="0041682A">
        <w:rPr>
          <w:color w:val="000000"/>
          <w:sz w:val="28"/>
          <w:szCs w:val="28"/>
        </w:rPr>
        <w:t>20</w:t>
      </w:r>
      <w:r w:rsidR="00B150AF" w:rsidRPr="00C7470A">
        <w:rPr>
          <w:color w:val="000000"/>
          <w:sz w:val="28"/>
          <w:szCs w:val="28"/>
        </w:rPr>
        <w:t>2</w:t>
      </w:r>
      <w:r w:rsidR="00B150AF">
        <w:rPr>
          <w:color w:val="000000"/>
          <w:sz w:val="28"/>
          <w:szCs w:val="28"/>
        </w:rPr>
        <w:t>2</w:t>
      </w:r>
      <w:r w:rsidR="00E75C5F" w:rsidRPr="00E75C5F">
        <w:rPr>
          <w:color w:val="000000"/>
          <w:sz w:val="28"/>
          <w:szCs w:val="28"/>
        </w:rPr>
        <w:t xml:space="preserve"> года №</w:t>
      </w:r>
      <w:r w:rsidR="00FD79EC">
        <w:rPr>
          <w:color w:val="000000"/>
          <w:sz w:val="28"/>
          <w:szCs w:val="28"/>
        </w:rPr>
        <w:t xml:space="preserve"> 12/</w:t>
      </w:r>
      <w:r w:rsidR="00DA26A4">
        <w:rPr>
          <w:color w:val="000000"/>
          <w:sz w:val="28"/>
          <w:szCs w:val="28"/>
        </w:rPr>
        <w:t>11</w:t>
      </w:r>
    </w:p>
    <w:p w:rsidR="004D231C" w:rsidRDefault="004D231C" w:rsidP="005330F1">
      <w:pPr>
        <w:jc w:val="center"/>
        <w:rPr>
          <w:sz w:val="28"/>
          <w:szCs w:val="28"/>
        </w:rPr>
      </w:pPr>
    </w:p>
    <w:p w:rsidR="00255122" w:rsidRDefault="00255122" w:rsidP="005330F1">
      <w:pPr>
        <w:jc w:val="center"/>
        <w:rPr>
          <w:sz w:val="28"/>
          <w:szCs w:val="28"/>
        </w:rPr>
      </w:pP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8B00D8" w:rsidRPr="00DB0A10" w:rsidRDefault="00255122" w:rsidP="00A25F03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На общест</w:t>
      </w:r>
      <w:r w:rsidR="00C7470A">
        <w:rPr>
          <w:bCs/>
          <w:sz w:val="28"/>
          <w:szCs w:val="28"/>
        </w:rPr>
        <w:t>венные обсуждения представляются</w:t>
      </w:r>
      <w:r w:rsidR="00301644">
        <w:rPr>
          <w:sz w:val="28"/>
          <w:szCs w:val="28"/>
        </w:rPr>
        <w:t xml:space="preserve"> </w:t>
      </w:r>
      <w:r w:rsidR="00DB0A10" w:rsidRPr="00DB0A10">
        <w:rPr>
          <w:sz w:val="28"/>
          <w:szCs w:val="28"/>
        </w:rPr>
        <w:t>проект планировки и проект межевания территории, ограниченной улицами Айской, 8 Марта, Владивостокской и Революционной в Советском районе городского округа город Уфа Республики Башкортостан.</w:t>
      </w:r>
    </w:p>
    <w:p w:rsidR="00FB5F79" w:rsidRDefault="00FB5F79" w:rsidP="00FB5F7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>бсуждений – м</w:t>
      </w:r>
      <w:r>
        <w:rPr>
          <w:rFonts w:ascii="Times New Roman" w:hAnsi="Times New Roman" w:cs="Times New Roman"/>
          <w:b w:val="0"/>
          <w:sz w:val="28"/>
          <w:szCs w:val="28"/>
        </w:rPr>
        <w:t>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Срок проведения общественных обсуж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 xml:space="preserve">дений – с 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>24 марта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 xml:space="preserve">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 xml:space="preserve">      24</w:t>
      </w:r>
      <w:r w:rsidR="00831341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>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FB5F79" w:rsidRDefault="00FB5F79" w:rsidP="005968A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Советского района городского округа город Уфа Республики Башкортостан (город Уфа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>, улица Революционная, дом 111).</w:t>
      </w:r>
    </w:p>
    <w:p w:rsidR="00FB5F79" w:rsidRDefault="00FB5F79" w:rsidP="00FB5F79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 xml:space="preserve">открыта с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30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 xml:space="preserve"> 2022 года по </w:t>
      </w:r>
      <w:r w:rsidR="00831341">
        <w:rPr>
          <w:rFonts w:ascii="Times New Roman" w:hAnsi="Times New Roman" w:cs="Times New Roman"/>
          <w:b w:val="0"/>
          <w:sz w:val="28"/>
          <w:szCs w:val="28"/>
        </w:rPr>
        <w:t>1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2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 w:rsidR="005968A3">
        <w:rPr>
          <w:rFonts w:ascii="Times New Roman" w:hAnsi="Times New Roman" w:cs="Times New Roman"/>
          <w:b w:val="0"/>
          <w:sz w:val="28"/>
          <w:szCs w:val="28"/>
        </w:rPr>
        <w:t xml:space="preserve">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5968A3" w:rsidRDefault="005968A3" w:rsidP="005968A3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размещения проектов, подлежащих рассмотрению на общественных обсуждениях, участники общественных обсуждений, прошедшие идентификацию, имеют право вносить предложения и замечания в срок с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30</w:t>
      </w:r>
      <w:r w:rsidR="0019536E" w:rsidRPr="0019536E">
        <w:rPr>
          <w:rFonts w:ascii="Times New Roman" w:hAnsi="Times New Roman" w:cs="Times New Roman"/>
          <w:b w:val="0"/>
          <w:sz w:val="28"/>
          <w:szCs w:val="28"/>
        </w:rPr>
        <w:t xml:space="preserve"> марта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536E">
        <w:rPr>
          <w:rFonts w:ascii="Times New Roman" w:hAnsi="Times New Roman" w:cs="Times New Roman"/>
          <w:b w:val="0"/>
          <w:sz w:val="28"/>
          <w:szCs w:val="28"/>
        </w:rPr>
        <w:t>2022 года п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831341">
        <w:rPr>
          <w:rFonts w:ascii="Times New Roman" w:hAnsi="Times New Roman" w:cs="Times New Roman"/>
          <w:b w:val="0"/>
          <w:sz w:val="28"/>
          <w:szCs w:val="28"/>
        </w:rPr>
        <w:t>1</w:t>
      </w:r>
      <w:r w:rsidR="009D169F">
        <w:rPr>
          <w:rFonts w:ascii="Times New Roman" w:hAnsi="Times New Roman" w:cs="Times New Roman"/>
          <w:b w:val="0"/>
          <w:sz w:val="28"/>
          <w:szCs w:val="28"/>
        </w:rPr>
        <w:t>2</w:t>
      </w:r>
      <w:r w:rsidR="0019536E" w:rsidRPr="0019536E">
        <w:rPr>
          <w:rFonts w:ascii="Times New Roman" w:hAnsi="Times New Roman" w:cs="Times New Roman"/>
          <w:b w:val="0"/>
          <w:sz w:val="28"/>
          <w:szCs w:val="28"/>
        </w:rPr>
        <w:t xml:space="preserve"> апреля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2022 года по обсуждаемым проектам посредством:</w:t>
      </w:r>
    </w:p>
    <w:p w:rsidR="0019536E" w:rsidRPr="00054533" w:rsidRDefault="0019536E" w:rsidP="0019536E">
      <w:pPr>
        <w:pStyle w:val="20"/>
        <w:shd w:val="clear" w:color="auto" w:fill="auto"/>
        <w:spacing w:after="0" w:line="319" w:lineRule="exact"/>
        <w:ind w:left="40" w:right="20" w:firstLine="700"/>
        <w:rPr>
          <w:sz w:val="28"/>
          <w:szCs w:val="28"/>
        </w:rPr>
      </w:pPr>
      <w:r w:rsidRPr="00054533">
        <w:rPr>
          <w:sz w:val="28"/>
          <w:szCs w:val="28"/>
        </w:rPr>
        <w:t>- записи предложений и замечаний в период работы экспозиции;</w:t>
      </w:r>
    </w:p>
    <w:p w:rsidR="0019536E" w:rsidRPr="00054533" w:rsidRDefault="0019536E" w:rsidP="0019536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19536E" w:rsidRPr="00054533" w:rsidRDefault="0019536E" w:rsidP="0019536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tab/>
        <w:t>- сайта Администрации городского округа город Уфа Республики Башкортостан https://discuss.ufacity.info;</w:t>
      </w:r>
    </w:p>
    <w:p w:rsidR="0019536E" w:rsidRPr="00054533" w:rsidRDefault="0019536E" w:rsidP="0019536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054533"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почтового отправления по адресу: город Уфа, улица Российская, дом 50, или в форме электронного документа в адрес органа, уполномоченного на проведение общественных обсуждений.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FB5F79" w:rsidRDefault="00FB5F79" w:rsidP="00FB5F79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FB5F79" w:rsidRPr="00AC2FBE" w:rsidRDefault="00FB5F79" w:rsidP="00AC2FB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Проект </w:t>
      </w:r>
      <w:r w:rsidR="005968A3" w:rsidRPr="00DB0A10">
        <w:rPr>
          <w:sz w:val="28"/>
          <w:szCs w:val="28"/>
        </w:rPr>
        <w:t>планировки и проект межевания территории, ограниченной улицами Айской, 8 Марта, Владивостокской и Революционной в Советском районе городского округа город Уфа Республики Башкортостан</w:t>
      </w:r>
      <w:r>
        <w:rPr>
          <w:sz w:val="28"/>
          <w:szCs w:val="28"/>
        </w:rPr>
        <w:t xml:space="preserve">, размещены </w:t>
      </w:r>
      <w:r w:rsidRPr="00AC2FBE">
        <w:rPr>
          <w:color w:val="000000" w:themeColor="text1"/>
          <w:sz w:val="28"/>
          <w:szCs w:val="28"/>
        </w:rPr>
        <w:t xml:space="preserve">на официальном сайте </w:t>
      </w:r>
      <w:r w:rsidRPr="00AC2FBE">
        <w:rPr>
          <w:bCs/>
          <w:color w:val="000000" w:themeColor="text1"/>
          <w:sz w:val="28"/>
          <w:szCs w:val="28"/>
        </w:rPr>
        <w:t xml:space="preserve">Совета городского округа город Уфа Республики Башкортостан в информационно-телекоммуникационной сети «Интернет» </w:t>
      </w:r>
      <w:hyperlink r:id="rId10" w:history="1">
        <w:r w:rsidR="00AC2FBE" w:rsidRPr="00AC2FBE">
          <w:rPr>
            <w:rStyle w:val="aa"/>
            <w:color w:val="000000" w:themeColor="text1"/>
            <w:sz w:val="28"/>
            <w:szCs w:val="28"/>
            <w:u w:val="none"/>
          </w:rPr>
          <w:t>https://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www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gorsovet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</w:rPr>
          <w:t>-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ufa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</w:rPr>
          <w:t>.</w:t>
        </w:r>
        <w:r w:rsidR="00AC2FBE" w:rsidRPr="00AC2FBE">
          <w:rPr>
            <w:rStyle w:val="aa"/>
            <w:color w:val="000000" w:themeColor="text1"/>
            <w:sz w:val="28"/>
            <w:szCs w:val="28"/>
            <w:u w:val="none"/>
            <w:lang w:val="en-US"/>
          </w:rPr>
          <w:t>ru</w:t>
        </w:r>
      </w:hyperlink>
      <w:r w:rsidR="00AC2FBE" w:rsidRPr="00AC2FBE">
        <w:rPr>
          <w:color w:val="000000" w:themeColor="text1"/>
          <w:sz w:val="28"/>
          <w:szCs w:val="28"/>
        </w:rPr>
        <w:t xml:space="preserve"> с </w:t>
      </w:r>
      <w:r w:rsidR="009D169F">
        <w:rPr>
          <w:color w:val="000000" w:themeColor="text1"/>
          <w:sz w:val="28"/>
          <w:szCs w:val="28"/>
        </w:rPr>
        <w:t>30</w:t>
      </w:r>
      <w:r w:rsidR="0019536E">
        <w:rPr>
          <w:color w:val="000000" w:themeColor="text1"/>
          <w:sz w:val="28"/>
          <w:szCs w:val="28"/>
        </w:rPr>
        <w:t xml:space="preserve"> марта 2022</w:t>
      </w:r>
      <w:r w:rsidR="00AC2FBE" w:rsidRPr="00AC2FBE">
        <w:rPr>
          <w:color w:val="000000" w:themeColor="text1"/>
          <w:sz w:val="28"/>
          <w:szCs w:val="28"/>
        </w:rPr>
        <w:t xml:space="preserve"> года.</w:t>
      </w:r>
    </w:p>
    <w:p w:rsidR="00AC2FBE" w:rsidRPr="00AC2FBE" w:rsidRDefault="00FB5F79" w:rsidP="00AC2FB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r w:rsidRPr="00AC2FBE">
        <w:rPr>
          <w:color w:val="000000" w:themeColor="text1"/>
          <w:sz w:val="28"/>
          <w:szCs w:val="28"/>
        </w:rPr>
        <w:t xml:space="preserve">Информационные материалы </w:t>
      </w:r>
      <w:r w:rsidR="005968A3" w:rsidRPr="00AC2FBE">
        <w:rPr>
          <w:color w:val="000000" w:themeColor="text1"/>
          <w:sz w:val="28"/>
          <w:szCs w:val="28"/>
        </w:rPr>
        <w:t>по проекту планировки и проекту межевания территории, ограниченной улицами Айской, 8 Марта, Владивостокской и Революционной в Советском районе городского округа город Уфа Республики Башкортостан</w:t>
      </w:r>
      <w:r w:rsidRPr="00AC2FBE">
        <w:rPr>
          <w:color w:val="000000" w:themeColor="text1"/>
          <w:sz w:val="28"/>
          <w:szCs w:val="28"/>
        </w:rPr>
        <w:t>,</w:t>
      </w:r>
      <w:r w:rsidRPr="00AC2FBE">
        <w:rPr>
          <w:b/>
          <w:color w:val="000000" w:themeColor="text1"/>
          <w:sz w:val="28"/>
          <w:szCs w:val="28"/>
        </w:rPr>
        <w:t xml:space="preserve"> </w:t>
      </w:r>
      <w:r w:rsidRPr="00AC2FBE">
        <w:rPr>
          <w:color w:val="000000" w:themeColor="text1"/>
          <w:sz w:val="28"/>
          <w:szCs w:val="28"/>
        </w:rPr>
        <w:t>размещены на сайте Администрации городского округа город Уфа Республики Башкортостан</w:t>
      </w:r>
      <w:r w:rsidR="00AC2FBE" w:rsidRPr="00AC2FBE">
        <w:rPr>
          <w:color w:val="000000" w:themeColor="text1"/>
          <w:sz w:val="28"/>
          <w:szCs w:val="28"/>
        </w:rPr>
        <w:t xml:space="preserve"> </w:t>
      </w:r>
      <w:hyperlink r:id="rId11" w:history="1">
        <w:r w:rsidR="00AC2FBE" w:rsidRPr="00AC2FBE">
          <w:rPr>
            <w:rStyle w:val="aa"/>
            <w:color w:val="000000" w:themeColor="text1"/>
            <w:sz w:val="28"/>
            <w:szCs w:val="28"/>
            <w:u w:val="none"/>
          </w:rPr>
          <w:t>https://discuss.ufacity.info</w:t>
        </w:r>
      </w:hyperlink>
      <w:r w:rsidR="00AC2FBE" w:rsidRPr="00AC2FBE">
        <w:rPr>
          <w:color w:val="000000" w:themeColor="text1"/>
          <w:sz w:val="28"/>
          <w:szCs w:val="28"/>
        </w:rPr>
        <w:t xml:space="preserve"> с </w:t>
      </w:r>
      <w:r w:rsidR="009D169F">
        <w:rPr>
          <w:color w:val="000000" w:themeColor="text1"/>
          <w:sz w:val="28"/>
          <w:szCs w:val="28"/>
        </w:rPr>
        <w:t>30</w:t>
      </w:r>
      <w:r w:rsidR="0019536E">
        <w:rPr>
          <w:color w:val="000000" w:themeColor="text1"/>
          <w:sz w:val="28"/>
          <w:szCs w:val="28"/>
        </w:rPr>
        <w:t xml:space="preserve"> марта 2022</w:t>
      </w:r>
      <w:r w:rsidR="00AC2FBE" w:rsidRPr="00AC2FBE">
        <w:rPr>
          <w:color w:val="000000" w:themeColor="text1"/>
          <w:sz w:val="28"/>
          <w:szCs w:val="28"/>
        </w:rPr>
        <w:t xml:space="preserve"> года.</w:t>
      </w:r>
    </w:p>
    <w:p w:rsidR="003B7601" w:rsidRPr="00AC2FBE" w:rsidRDefault="003B7601" w:rsidP="00255122">
      <w:pPr>
        <w:tabs>
          <w:tab w:val="left" w:pos="6215"/>
        </w:tabs>
        <w:rPr>
          <w:color w:val="000000" w:themeColor="text1"/>
        </w:rPr>
      </w:pPr>
    </w:p>
    <w:p w:rsidR="00FB5F79" w:rsidRDefault="00FB5F79" w:rsidP="00FB5F79">
      <w:pPr>
        <w:ind w:left="3540" w:firstLine="708"/>
        <w:rPr>
          <w:sz w:val="28"/>
          <w:szCs w:val="28"/>
        </w:rPr>
      </w:pPr>
      <w:r w:rsidRPr="00AC2FBE">
        <w:rPr>
          <w:color w:val="000000" w:themeColor="text1"/>
          <w:sz w:val="27"/>
          <w:szCs w:val="27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1F4755">
        <w:rPr>
          <w:sz w:val="28"/>
          <w:szCs w:val="28"/>
        </w:rPr>
        <w:t>23 марта</w:t>
      </w:r>
      <w:r>
        <w:rPr>
          <w:sz w:val="28"/>
          <w:szCs w:val="28"/>
        </w:rPr>
        <w:t xml:space="preserve"> </w:t>
      </w:r>
      <w:r w:rsidR="005968A3">
        <w:rPr>
          <w:color w:val="000000"/>
          <w:sz w:val="28"/>
          <w:szCs w:val="28"/>
        </w:rPr>
        <w:t>2022</w:t>
      </w:r>
      <w:r w:rsidR="00FD79EC">
        <w:rPr>
          <w:color w:val="000000"/>
          <w:sz w:val="28"/>
          <w:szCs w:val="28"/>
        </w:rPr>
        <w:t xml:space="preserve"> года № 12/</w:t>
      </w:r>
      <w:r w:rsidR="00DA26A4">
        <w:rPr>
          <w:color w:val="000000"/>
          <w:sz w:val="28"/>
          <w:szCs w:val="28"/>
        </w:rPr>
        <w:t>11</w:t>
      </w:r>
    </w:p>
    <w:p w:rsidR="00FB5F79" w:rsidRDefault="00FB5F79" w:rsidP="00FB5F79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FB5F79" w:rsidRDefault="00FB5F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проектам</w:t>
            </w:r>
          </w:p>
        </w:tc>
      </w:tr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Советского района городского округа город Уфа Республики Башкортостан (город Уфа, улица Революционная, дом 111) </w:t>
            </w:r>
          </w:p>
          <w:p w:rsidR="00FB5F79" w:rsidRDefault="00FB5F79" w:rsidP="00402E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968A3">
              <w:rPr>
                <w:sz w:val="28"/>
                <w:szCs w:val="28"/>
              </w:rPr>
              <w:t xml:space="preserve"> </w:t>
            </w:r>
            <w:r w:rsidR="009D169F">
              <w:rPr>
                <w:sz w:val="28"/>
                <w:szCs w:val="28"/>
              </w:rPr>
              <w:t>30</w:t>
            </w:r>
            <w:r w:rsidR="00402EAB">
              <w:rPr>
                <w:sz w:val="28"/>
                <w:szCs w:val="28"/>
              </w:rPr>
              <w:t xml:space="preserve"> марта</w:t>
            </w:r>
            <w:r w:rsidR="005968A3">
              <w:rPr>
                <w:sz w:val="28"/>
                <w:szCs w:val="28"/>
              </w:rPr>
              <w:t xml:space="preserve"> 2022 года по </w:t>
            </w:r>
            <w:r w:rsidR="00831341">
              <w:rPr>
                <w:sz w:val="28"/>
                <w:szCs w:val="28"/>
              </w:rPr>
              <w:t>1</w:t>
            </w:r>
            <w:r w:rsidR="009D169F">
              <w:rPr>
                <w:sz w:val="28"/>
                <w:szCs w:val="28"/>
              </w:rPr>
              <w:t>2</w:t>
            </w:r>
            <w:r w:rsidR="00402EAB">
              <w:rPr>
                <w:sz w:val="28"/>
                <w:szCs w:val="28"/>
              </w:rPr>
              <w:t xml:space="preserve"> апреля</w:t>
            </w:r>
            <w:r w:rsidR="005968A3">
              <w:rPr>
                <w:sz w:val="28"/>
                <w:szCs w:val="28"/>
              </w:rPr>
              <w:t xml:space="preserve"> 2022</w:t>
            </w:r>
            <w:r>
              <w:rPr>
                <w:sz w:val="28"/>
                <w:szCs w:val="28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FB5F79" w:rsidRDefault="00FB5F79" w:rsidP="00FB5F79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 </w:t>
            </w:r>
            <w:r w:rsidR="009D169F">
              <w:rPr>
                <w:rFonts w:ascii="Times New Roman" w:hAnsi="Times New Roman" w:cs="Times New Roman"/>
                <w:b w:val="0"/>
                <w:sz w:val="28"/>
                <w:szCs w:val="28"/>
              </w:rPr>
              <w:t>30</w:t>
            </w:r>
            <w:r w:rsidR="00402EAB" w:rsidRPr="00402EA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марта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8A3"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 по </w:t>
            </w:r>
            <w:r w:rsidR="00831341">
              <w:rPr>
                <w:rFonts w:ascii="Times New Roman" w:hAnsi="Times New Roman" w:cs="Times New Roman"/>
                <w:b w:val="0"/>
                <w:sz w:val="28"/>
                <w:szCs w:val="28"/>
              </w:rPr>
              <w:t>1</w:t>
            </w:r>
            <w:r w:rsidR="009D169F">
              <w:rPr>
                <w:rFonts w:ascii="Times New Roman" w:hAnsi="Times New Roman" w:cs="Times New Roman"/>
                <w:b w:val="0"/>
                <w:sz w:val="28"/>
                <w:szCs w:val="28"/>
              </w:rPr>
              <w:t>2</w:t>
            </w:r>
            <w:r w:rsidR="00402EAB" w:rsidRPr="00402EA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апреля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968A3"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года:</w:t>
            </w:r>
          </w:p>
          <w:p w:rsidR="00FB5F79" w:rsidRPr="00387911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1. возле входа в Администрацию Советского района городского округа город Уфа 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Республики Башкортостан (город Уфа, улица Революционная, дом 111)</w:t>
            </w:r>
            <w:r w:rsidR="005968A3"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FB5F79" w:rsidRPr="00387911" w:rsidRDefault="0038791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 территории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жилого дома №</w:t>
            </w:r>
            <w:r w:rsidR="00402EA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F31C8">
              <w:rPr>
                <w:rFonts w:ascii="Times New Roman" w:hAnsi="Times New Roman" w:cs="Times New Roman"/>
                <w:b w:val="0"/>
                <w:sz w:val="28"/>
                <w:szCs w:val="28"/>
              </w:rPr>
              <w:t>68 по улице Айская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387911" w:rsidRPr="00387911" w:rsidRDefault="0038791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3.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 территории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5F31C8">
              <w:rPr>
                <w:rFonts w:ascii="Times New Roman" w:hAnsi="Times New Roman" w:cs="Times New Roman"/>
                <w:b w:val="0"/>
                <w:sz w:val="28"/>
                <w:szCs w:val="28"/>
              </w:rPr>
              <w:t>жилого дома № 84 по улице Айская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</w:p>
          <w:p w:rsidR="00387911" w:rsidRPr="00387911" w:rsidRDefault="0038791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4.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 территории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жилого дома №</w:t>
            </w:r>
            <w:r w:rsidR="00402EAB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30 по улице 8 Марта;</w:t>
            </w:r>
          </w:p>
          <w:p w:rsidR="00387911" w:rsidRPr="00387911" w:rsidRDefault="0038791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5.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на территории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здания №</w:t>
            </w:r>
            <w:r w:rsidR="00517094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Pr="00387911">
              <w:rPr>
                <w:rFonts w:ascii="Times New Roman" w:hAnsi="Times New Roman" w:cs="Times New Roman"/>
                <w:b w:val="0"/>
                <w:sz w:val="28"/>
                <w:szCs w:val="28"/>
              </w:rPr>
              <w:t>5 по улице Владивостокская.</w:t>
            </w:r>
          </w:p>
        </w:tc>
      </w:tr>
    </w:tbl>
    <w:p w:rsidR="00FB5F79" w:rsidRDefault="00FB5F79" w:rsidP="00FB5F79">
      <w:pPr>
        <w:rPr>
          <w:sz w:val="28"/>
          <w:szCs w:val="28"/>
        </w:rPr>
      </w:pPr>
    </w:p>
    <w:p w:rsidR="00387911" w:rsidRDefault="00387911" w:rsidP="005968A3">
      <w:pPr>
        <w:ind w:left="3540" w:firstLine="708"/>
        <w:rPr>
          <w:sz w:val="28"/>
          <w:szCs w:val="28"/>
        </w:rPr>
      </w:pPr>
    </w:p>
    <w:p w:rsidR="005968A3" w:rsidRPr="00866DE9" w:rsidRDefault="00FB5F79" w:rsidP="00387911">
      <w:pPr>
        <w:ind w:left="424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5F31C8">
        <w:rPr>
          <w:sz w:val="28"/>
          <w:szCs w:val="28"/>
        </w:rPr>
        <w:lastRenderedPageBreak/>
        <w:t>Приложение</w:t>
      </w:r>
      <w:r w:rsidR="005968A3">
        <w:rPr>
          <w:sz w:val="28"/>
          <w:szCs w:val="28"/>
        </w:rPr>
        <w:t xml:space="preserve"> 4</w:t>
      </w:r>
    </w:p>
    <w:p w:rsidR="005968A3" w:rsidRPr="00866DE9" w:rsidRDefault="005968A3" w:rsidP="005968A3">
      <w:pPr>
        <w:ind w:left="3540" w:firstLine="708"/>
        <w:rPr>
          <w:sz w:val="28"/>
          <w:szCs w:val="28"/>
        </w:rPr>
      </w:pPr>
      <w:r w:rsidRPr="00866DE9">
        <w:rPr>
          <w:sz w:val="28"/>
          <w:szCs w:val="28"/>
        </w:rPr>
        <w:t xml:space="preserve">к решению Совета городского округа </w:t>
      </w:r>
    </w:p>
    <w:p w:rsidR="005968A3" w:rsidRPr="00866DE9" w:rsidRDefault="005968A3" w:rsidP="005968A3">
      <w:pPr>
        <w:ind w:left="3540" w:firstLine="708"/>
        <w:rPr>
          <w:sz w:val="28"/>
          <w:szCs w:val="28"/>
        </w:rPr>
      </w:pPr>
      <w:r w:rsidRPr="00866DE9">
        <w:rPr>
          <w:sz w:val="28"/>
          <w:szCs w:val="28"/>
        </w:rPr>
        <w:t>город Уфа Республики Башкортостан</w:t>
      </w:r>
    </w:p>
    <w:p w:rsidR="005968A3" w:rsidRPr="00866DE9" w:rsidRDefault="005968A3" w:rsidP="005968A3">
      <w:pPr>
        <w:ind w:left="3540" w:firstLine="708"/>
        <w:rPr>
          <w:color w:val="000000"/>
          <w:sz w:val="28"/>
          <w:szCs w:val="28"/>
        </w:rPr>
      </w:pPr>
      <w:r w:rsidRPr="00866DE9">
        <w:rPr>
          <w:color w:val="000000"/>
          <w:sz w:val="28"/>
          <w:szCs w:val="28"/>
        </w:rPr>
        <w:t xml:space="preserve">от </w:t>
      </w:r>
      <w:r w:rsidR="005F31C8">
        <w:rPr>
          <w:color w:val="000000"/>
          <w:sz w:val="28"/>
          <w:szCs w:val="28"/>
        </w:rPr>
        <w:t xml:space="preserve">23 марта </w:t>
      </w:r>
      <w:r>
        <w:rPr>
          <w:color w:val="000000"/>
          <w:sz w:val="28"/>
          <w:szCs w:val="28"/>
        </w:rPr>
        <w:t>2022</w:t>
      </w:r>
      <w:r w:rsidRPr="00866DE9">
        <w:rPr>
          <w:color w:val="000000"/>
          <w:sz w:val="28"/>
          <w:szCs w:val="28"/>
        </w:rPr>
        <w:t xml:space="preserve"> года №</w:t>
      </w:r>
      <w:r w:rsidR="00FD79EC">
        <w:rPr>
          <w:color w:val="000000"/>
          <w:sz w:val="28"/>
          <w:szCs w:val="28"/>
        </w:rPr>
        <w:t xml:space="preserve"> 12/</w:t>
      </w:r>
      <w:r w:rsidR="00DA26A4">
        <w:rPr>
          <w:color w:val="000000"/>
          <w:sz w:val="28"/>
          <w:szCs w:val="28"/>
        </w:rPr>
        <w:t>11</w:t>
      </w:r>
    </w:p>
    <w:p w:rsidR="005968A3" w:rsidRPr="00866DE9" w:rsidRDefault="005968A3" w:rsidP="005968A3">
      <w:pPr>
        <w:ind w:left="3540" w:firstLine="708"/>
        <w:rPr>
          <w:sz w:val="28"/>
          <w:szCs w:val="28"/>
        </w:rPr>
      </w:pPr>
    </w:p>
    <w:p w:rsidR="005968A3" w:rsidRPr="00866DE9" w:rsidRDefault="005968A3" w:rsidP="009C5311">
      <w:pPr>
        <w:pStyle w:val="a"/>
        <w:numPr>
          <w:ilvl w:val="0"/>
          <w:numId w:val="0"/>
        </w:numPr>
        <w:jc w:val="left"/>
        <w:rPr>
          <w:rFonts w:cs="Times New Roman"/>
          <w:sz w:val="28"/>
          <w:szCs w:val="28"/>
          <w:lang w:val="ru-RU"/>
        </w:rPr>
      </w:pPr>
    </w:p>
    <w:p w:rsidR="005968A3" w:rsidRPr="00EA0C47" w:rsidRDefault="005968A3" w:rsidP="005F31C8">
      <w:pPr>
        <w:pStyle w:val="a"/>
        <w:numPr>
          <w:ilvl w:val="0"/>
          <w:numId w:val="0"/>
        </w:numPr>
        <w:rPr>
          <w:caps w:val="0"/>
          <w:szCs w:val="24"/>
          <w:lang w:val="ru-RU"/>
        </w:rPr>
      </w:pPr>
      <w:r w:rsidRPr="00C721B0">
        <w:rPr>
          <w:rFonts w:cs="Times New Roman"/>
          <w:caps w:val="0"/>
          <w:szCs w:val="24"/>
          <w:lang w:val="ru-RU"/>
        </w:rPr>
        <w:t xml:space="preserve">СХЕМА РАЗМЕЩЕНИЯ </w:t>
      </w:r>
      <w:r w:rsidRPr="00387911">
        <w:rPr>
          <w:caps w:val="0"/>
          <w:szCs w:val="24"/>
          <w:lang w:val="ru-RU"/>
        </w:rPr>
        <w:t>И</w:t>
      </w:r>
      <w:r w:rsidRPr="00EA0C47">
        <w:rPr>
          <w:caps w:val="0"/>
          <w:szCs w:val="24"/>
          <w:lang w:val="ru-RU"/>
        </w:rPr>
        <w:t>НФОРМАЦИОННЫХ СТЕНДОВ</w:t>
      </w:r>
    </w:p>
    <w:p w:rsidR="005F31C8" w:rsidRPr="00EA0C47" w:rsidRDefault="005F31C8" w:rsidP="005F31C8"/>
    <w:p w:rsidR="005968A3" w:rsidRDefault="002B0580" w:rsidP="00FB5F79">
      <w:pPr>
        <w:tabs>
          <w:tab w:val="left" w:pos="152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16475" cy="5624830"/>
            <wp:effectExtent l="0" t="0" r="3175" b="0"/>
            <wp:docPr id="2" name="Рисунок 2" descr="Адм Сове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 Советская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8" t="16878" r="7777" b="16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562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DFC" w:rsidRDefault="00E64DFC" w:rsidP="00FB5F79">
      <w:pPr>
        <w:tabs>
          <w:tab w:val="left" w:pos="1524"/>
        </w:tabs>
        <w:jc w:val="center"/>
        <w:rPr>
          <w:sz w:val="28"/>
          <w:szCs w:val="28"/>
        </w:rPr>
      </w:pPr>
    </w:p>
    <w:tbl>
      <w:tblPr>
        <w:tblW w:w="9315" w:type="dxa"/>
        <w:tblLayout w:type="fixed"/>
        <w:tblLook w:val="01E0" w:firstRow="1" w:lastRow="1" w:firstColumn="1" w:lastColumn="1" w:noHBand="0" w:noVBand="0"/>
      </w:tblPr>
      <w:tblGrid>
        <w:gridCol w:w="1100"/>
        <w:gridCol w:w="8215"/>
      </w:tblGrid>
      <w:tr w:rsidR="00E64DFC" w:rsidTr="00EB76FA">
        <w:tc>
          <w:tcPr>
            <w:tcW w:w="1101" w:type="dxa"/>
            <w:hideMark/>
          </w:tcPr>
          <w:p w:rsidR="00E64DFC" w:rsidRDefault="00E64DFC" w:rsidP="00EB76FA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8221" w:type="dxa"/>
            <w:hideMark/>
          </w:tcPr>
          <w:p w:rsidR="00E64DFC" w:rsidRPr="00E64DFC" w:rsidRDefault="00E64DFC" w:rsidP="00EB76FA">
            <w:pPr>
              <w:keepNext/>
              <w:jc w:val="both"/>
              <w:rPr>
                <w:sz w:val="28"/>
                <w:szCs w:val="28"/>
              </w:rPr>
            </w:pPr>
            <w:r w:rsidRPr="00E64DFC">
              <w:rPr>
                <w:sz w:val="28"/>
                <w:szCs w:val="28"/>
              </w:rPr>
              <w:t>возле входа в Администрацию Советского района городского округа город Уфа Республики Башкортостан (город Уфа, улица Революционная, дом 111)</w:t>
            </w:r>
            <w:r w:rsidR="00EA0C47">
              <w:rPr>
                <w:sz w:val="28"/>
                <w:szCs w:val="28"/>
              </w:rPr>
              <w:t>.</w:t>
            </w:r>
          </w:p>
        </w:tc>
      </w:tr>
    </w:tbl>
    <w:p w:rsidR="005968A3" w:rsidRDefault="005968A3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5968A3" w:rsidRDefault="005968A3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E64DFC" w:rsidRDefault="00E64DFC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E64DFC" w:rsidRDefault="00E64DFC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E64DFC" w:rsidRDefault="00E64DFC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4B444D" w:rsidRDefault="004B444D" w:rsidP="004B444D">
      <w:pPr>
        <w:ind w:left="3540" w:firstLine="708"/>
      </w:pPr>
    </w:p>
    <w:p w:rsidR="009C5311" w:rsidRDefault="009C5311" w:rsidP="004B444D">
      <w:pPr>
        <w:ind w:left="3540" w:firstLine="708"/>
      </w:pPr>
    </w:p>
    <w:p w:rsidR="009C5311" w:rsidRDefault="009C5311" w:rsidP="004B444D">
      <w:pPr>
        <w:ind w:left="3540" w:firstLine="708"/>
      </w:pPr>
    </w:p>
    <w:p w:rsidR="004B444D" w:rsidRDefault="00387911" w:rsidP="004B444D">
      <w:pPr>
        <w:jc w:val="center"/>
        <w:rPr>
          <w:noProof/>
          <w:sz w:val="28"/>
          <w:szCs w:val="28"/>
        </w:rPr>
      </w:pPr>
      <w:r>
        <w:rPr>
          <w:noProof/>
        </w:rPr>
        <w:drawing>
          <wp:inline distT="0" distB="0" distL="0" distR="0">
            <wp:extent cx="5097780" cy="5737860"/>
            <wp:effectExtent l="0" t="0" r="7620" b="0"/>
            <wp:docPr id="5" name="Рисунок 1" descr="ПСК6_Айская_8мар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К6_Айская_8март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4" t="13678" r="6636" b="17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780" cy="573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1242"/>
        <w:gridCol w:w="7938"/>
      </w:tblGrid>
      <w:tr w:rsidR="004B444D" w:rsidTr="004B444D">
        <w:tc>
          <w:tcPr>
            <w:tcW w:w="1242" w:type="dxa"/>
            <w:hideMark/>
          </w:tcPr>
          <w:p w:rsidR="004B444D" w:rsidRDefault="004B444D" w:rsidP="004B444D">
            <w:pPr>
              <w:keepNext/>
              <w:jc w:val="center"/>
              <w:rPr>
                <w:sz w:val="28"/>
                <w:szCs w:val="28"/>
              </w:rPr>
            </w:pPr>
          </w:p>
          <w:p w:rsidR="004B444D" w:rsidRDefault="004B444D" w:rsidP="004B444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938" w:type="dxa"/>
            <w:hideMark/>
          </w:tcPr>
          <w:p w:rsidR="004B444D" w:rsidRDefault="004B444D" w:rsidP="004B444D">
            <w:pPr>
              <w:keepNext/>
              <w:jc w:val="both"/>
              <w:rPr>
                <w:sz w:val="28"/>
                <w:szCs w:val="28"/>
              </w:rPr>
            </w:pPr>
          </w:p>
          <w:p w:rsidR="004B444D" w:rsidRDefault="004B444D" w:rsidP="004B444D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жилого дома №</w:t>
            </w:r>
            <w:r w:rsidR="00EA0C47">
              <w:rPr>
                <w:sz w:val="28"/>
                <w:szCs w:val="28"/>
              </w:rPr>
              <w:t xml:space="preserve"> 68 по улице Айская</w:t>
            </w:r>
            <w:r>
              <w:rPr>
                <w:sz w:val="28"/>
                <w:szCs w:val="28"/>
              </w:rPr>
              <w:t>;</w:t>
            </w:r>
          </w:p>
        </w:tc>
      </w:tr>
      <w:tr w:rsidR="004B444D" w:rsidTr="004B444D">
        <w:tc>
          <w:tcPr>
            <w:tcW w:w="1242" w:type="dxa"/>
            <w:hideMark/>
          </w:tcPr>
          <w:p w:rsidR="004B444D" w:rsidRDefault="004B444D" w:rsidP="004B444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938" w:type="dxa"/>
            <w:hideMark/>
          </w:tcPr>
          <w:p w:rsidR="004B444D" w:rsidRDefault="004B444D" w:rsidP="004B444D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территории </w:t>
            </w:r>
            <w:r w:rsidR="00EA0C47">
              <w:rPr>
                <w:sz w:val="28"/>
                <w:szCs w:val="28"/>
              </w:rPr>
              <w:t>жилого дома № 84 по улице Айская</w:t>
            </w:r>
            <w:r>
              <w:rPr>
                <w:sz w:val="28"/>
                <w:szCs w:val="28"/>
              </w:rPr>
              <w:t>;</w:t>
            </w:r>
          </w:p>
        </w:tc>
      </w:tr>
      <w:tr w:rsidR="004B444D" w:rsidTr="004B444D">
        <w:tc>
          <w:tcPr>
            <w:tcW w:w="1242" w:type="dxa"/>
            <w:hideMark/>
          </w:tcPr>
          <w:p w:rsidR="004B444D" w:rsidRDefault="004B444D" w:rsidP="004B444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938" w:type="dxa"/>
            <w:hideMark/>
          </w:tcPr>
          <w:p w:rsidR="004B444D" w:rsidRDefault="004B444D" w:rsidP="004B444D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территории жилого дома №</w:t>
            </w:r>
            <w:r w:rsidR="00EA0C4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30 по улице 8 Марта;</w:t>
            </w:r>
          </w:p>
        </w:tc>
      </w:tr>
      <w:tr w:rsidR="004B444D" w:rsidTr="004B444D">
        <w:tc>
          <w:tcPr>
            <w:tcW w:w="1242" w:type="dxa"/>
          </w:tcPr>
          <w:p w:rsidR="004B444D" w:rsidRDefault="004B444D" w:rsidP="004B444D">
            <w:pPr>
              <w:keepNext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938" w:type="dxa"/>
          </w:tcPr>
          <w:p w:rsidR="004B444D" w:rsidRDefault="004B444D" w:rsidP="004B444D">
            <w:pPr>
              <w:keepNext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 территории здания </w:t>
            </w:r>
            <w:r w:rsidR="00A07BD8">
              <w:rPr>
                <w:sz w:val="28"/>
                <w:szCs w:val="28"/>
              </w:rPr>
              <w:t>№</w:t>
            </w:r>
            <w:r w:rsidR="00EA0C47">
              <w:rPr>
                <w:sz w:val="28"/>
                <w:szCs w:val="28"/>
              </w:rPr>
              <w:t xml:space="preserve"> </w:t>
            </w:r>
            <w:r w:rsidR="00A07BD8">
              <w:rPr>
                <w:sz w:val="28"/>
                <w:szCs w:val="28"/>
              </w:rPr>
              <w:t xml:space="preserve">5 </w:t>
            </w:r>
            <w:r>
              <w:rPr>
                <w:sz w:val="28"/>
                <w:szCs w:val="28"/>
              </w:rPr>
              <w:t>по улице</w:t>
            </w:r>
            <w:r w:rsidR="00A07BD8">
              <w:rPr>
                <w:sz w:val="28"/>
                <w:szCs w:val="28"/>
              </w:rPr>
              <w:t xml:space="preserve"> Владивостокская.</w:t>
            </w:r>
          </w:p>
        </w:tc>
      </w:tr>
    </w:tbl>
    <w:p w:rsidR="004B444D" w:rsidRDefault="004B444D">
      <w:pPr>
        <w:rPr>
          <w:sz w:val="28"/>
          <w:szCs w:val="28"/>
        </w:rPr>
      </w:pPr>
      <w:bookmarkStart w:id="3" w:name="_GoBack"/>
      <w:bookmarkEnd w:id="3"/>
    </w:p>
    <w:sectPr w:rsidR="004B444D" w:rsidSect="006766AE">
      <w:headerReference w:type="even" r:id="rId14"/>
      <w:pgSz w:w="11906" w:h="16838" w:code="9"/>
      <w:pgMar w:top="1134" w:right="567" w:bottom="1134" w:left="1701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5E60" w:rsidRDefault="00095E60">
      <w:r>
        <w:separator/>
      </w:r>
    </w:p>
  </w:endnote>
  <w:endnote w:type="continuationSeparator" w:id="0">
    <w:p w:rsidR="00095E60" w:rsidRDefault="00095E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5E60" w:rsidRDefault="00095E60">
      <w:r>
        <w:separator/>
      </w:r>
    </w:p>
  </w:footnote>
  <w:footnote w:type="continuationSeparator" w:id="0">
    <w:p w:rsidR="00095E60" w:rsidRDefault="00095E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4D" w:rsidRDefault="004B444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44D" w:rsidRDefault="004B444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pStyle w:val="a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2B5"/>
    <w:rsid w:val="000013F3"/>
    <w:rsid w:val="00003B5F"/>
    <w:rsid w:val="0000667A"/>
    <w:rsid w:val="00010D98"/>
    <w:rsid w:val="00011336"/>
    <w:rsid w:val="00011D6B"/>
    <w:rsid w:val="0001387A"/>
    <w:rsid w:val="00013EEA"/>
    <w:rsid w:val="000171EB"/>
    <w:rsid w:val="000223A5"/>
    <w:rsid w:val="000228F1"/>
    <w:rsid w:val="00032CB4"/>
    <w:rsid w:val="000345F8"/>
    <w:rsid w:val="00045E45"/>
    <w:rsid w:val="0005052A"/>
    <w:rsid w:val="00052B31"/>
    <w:rsid w:val="00056724"/>
    <w:rsid w:val="00061992"/>
    <w:rsid w:val="000647B1"/>
    <w:rsid w:val="000653BF"/>
    <w:rsid w:val="00067495"/>
    <w:rsid w:val="00067A7E"/>
    <w:rsid w:val="00083207"/>
    <w:rsid w:val="00083386"/>
    <w:rsid w:val="00087F5F"/>
    <w:rsid w:val="0009104E"/>
    <w:rsid w:val="00092DC0"/>
    <w:rsid w:val="0009436F"/>
    <w:rsid w:val="00095E60"/>
    <w:rsid w:val="00097740"/>
    <w:rsid w:val="000A1538"/>
    <w:rsid w:val="000A2EC4"/>
    <w:rsid w:val="000C45D3"/>
    <w:rsid w:val="000C7799"/>
    <w:rsid w:val="000C7AE1"/>
    <w:rsid w:val="000D0471"/>
    <w:rsid w:val="000E419F"/>
    <w:rsid w:val="000F2863"/>
    <w:rsid w:val="00103647"/>
    <w:rsid w:val="00120467"/>
    <w:rsid w:val="00121408"/>
    <w:rsid w:val="00131FCB"/>
    <w:rsid w:val="001324A4"/>
    <w:rsid w:val="001325C1"/>
    <w:rsid w:val="00132A04"/>
    <w:rsid w:val="001363A2"/>
    <w:rsid w:val="00142B2B"/>
    <w:rsid w:val="00144490"/>
    <w:rsid w:val="0014696F"/>
    <w:rsid w:val="00147BE1"/>
    <w:rsid w:val="001531CA"/>
    <w:rsid w:val="001577D6"/>
    <w:rsid w:val="001607BB"/>
    <w:rsid w:val="00163081"/>
    <w:rsid w:val="00163AB4"/>
    <w:rsid w:val="001741F2"/>
    <w:rsid w:val="00174E40"/>
    <w:rsid w:val="00183AEF"/>
    <w:rsid w:val="0019536E"/>
    <w:rsid w:val="001A28E4"/>
    <w:rsid w:val="001A43B0"/>
    <w:rsid w:val="001A6CC4"/>
    <w:rsid w:val="001A7985"/>
    <w:rsid w:val="001B0F96"/>
    <w:rsid w:val="001D0F0F"/>
    <w:rsid w:val="001D661D"/>
    <w:rsid w:val="001D71F4"/>
    <w:rsid w:val="001E1337"/>
    <w:rsid w:val="001F01BC"/>
    <w:rsid w:val="001F19DE"/>
    <w:rsid w:val="001F4755"/>
    <w:rsid w:val="00201930"/>
    <w:rsid w:val="002031C3"/>
    <w:rsid w:val="00210CCF"/>
    <w:rsid w:val="00213364"/>
    <w:rsid w:val="00215004"/>
    <w:rsid w:val="002221A1"/>
    <w:rsid w:val="00224BF7"/>
    <w:rsid w:val="00225C6D"/>
    <w:rsid w:val="00230638"/>
    <w:rsid w:val="00230C40"/>
    <w:rsid w:val="00232880"/>
    <w:rsid w:val="00236F85"/>
    <w:rsid w:val="00243B62"/>
    <w:rsid w:val="00246DEA"/>
    <w:rsid w:val="00255122"/>
    <w:rsid w:val="00263D6A"/>
    <w:rsid w:val="0026622A"/>
    <w:rsid w:val="00270B91"/>
    <w:rsid w:val="00280290"/>
    <w:rsid w:val="00280D7D"/>
    <w:rsid w:val="00281CC3"/>
    <w:rsid w:val="002920A8"/>
    <w:rsid w:val="00293167"/>
    <w:rsid w:val="00293222"/>
    <w:rsid w:val="002A7978"/>
    <w:rsid w:val="002B0580"/>
    <w:rsid w:val="002B3B2E"/>
    <w:rsid w:val="002B4F19"/>
    <w:rsid w:val="002C172B"/>
    <w:rsid w:val="002C31D0"/>
    <w:rsid w:val="002C7D37"/>
    <w:rsid w:val="002D5756"/>
    <w:rsid w:val="002D6587"/>
    <w:rsid w:val="002E128D"/>
    <w:rsid w:val="002E465A"/>
    <w:rsid w:val="002E776A"/>
    <w:rsid w:val="002F43DF"/>
    <w:rsid w:val="002F61DE"/>
    <w:rsid w:val="002F6269"/>
    <w:rsid w:val="00301644"/>
    <w:rsid w:val="003045C8"/>
    <w:rsid w:val="0030605E"/>
    <w:rsid w:val="00310D3D"/>
    <w:rsid w:val="00330F33"/>
    <w:rsid w:val="00331095"/>
    <w:rsid w:val="00333CC8"/>
    <w:rsid w:val="00340630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87911"/>
    <w:rsid w:val="003A19BF"/>
    <w:rsid w:val="003A2D5F"/>
    <w:rsid w:val="003B3049"/>
    <w:rsid w:val="003B5AE5"/>
    <w:rsid w:val="003B7601"/>
    <w:rsid w:val="003B7DC5"/>
    <w:rsid w:val="003C6B68"/>
    <w:rsid w:val="003C6CC4"/>
    <w:rsid w:val="003D19D8"/>
    <w:rsid w:val="003D1D8F"/>
    <w:rsid w:val="003D2DD6"/>
    <w:rsid w:val="003D6710"/>
    <w:rsid w:val="003D67C1"/>
    <w:rsid w:val="003E06A2"/>
    <w:rsid w:val="003E3E76"/>
    <w:rsid w:val="003E6F47"/>
    <w:rsid w:val="003F4B04"/>
    <w:rsid w:val="003F6525"/>
    <w:rsid w:val="003F6638"/>
    <w:rsid w:val="003F6C76"/>
    <w:rsid w:val="00402EAB"/>
    <w:rsid w:val="00403056"/>
    <w:rsid w:val="00403847"/>
    <w:rsid w:val="00405007"/>
    <w:rsid w:val="00406D38"/>
    <w:rsid w:val="00412027"/>
    <w:rsid w:val="00412070"/>
    <w:rsid w:val="004154F1"/>
    <w:rsid w:val="0041682A"/>
    <w:rsid w:val="004173A5"/>
    <w:rsid w:val="00417B0F"/>
    <w:rsid w:val="00421ECD"/>
    <w:rsid w:val="00423BAD"/>
    <w:rsid w:val="004247E4"/>
    <w:rsid w:val="004355DC"/>
    <w:rsid w:val="00436DA1"/>
    <w:rsid w:val="00443CB0"/>
    <w:rsid w:val="00444B9E"/>
    <w:rsid w:val="00451256"/>
    <w:rsid w:val="00451331"/>
    <w:rsid w:val="00461FE2"/>
    <w:rsid w:val="004737EC"/>
    <w:rsid w:val="00477151"/>
    <w:rsid w:val="004815DA"/>
    <w:rsid w:val="004979AF"/>
    <w:rsid w:val="004B36F3"/>
    <w:rsid w:val="004B40AA"/>
    <w:rsid w:val="004B444D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712"/>
    <w:rsid w:val="004E3795"/>
    <w:rsid w:val="004F046E"/>
    <w:rsid w:val="004F1F4C"/>
    <w:rsid w:val="004F1F7F"/>
    <w:rsid w:val="004F3F40"/>
    <w:rsid w:val="004F458E"/>
    <w:rsid w:val="005042D9"/>
    <w:rsid w:val="00505366"/>
    <w:rsid w:val="00515592"/>
    <w:rsid w:val="00517094"/>
    <w:rsid w:val="00521284"/>
    <w:rsid w:val="00524483"/>
    <w:rsid w:val="0052552A"/>
    <w:rsid w:val="005323F7"/>
    <w:rsid w:val="005330F1"/>
    <w:rsid w:val="00545594"/>
    <w:rsid w:val="005568FB"/>
    <w:rsid w:val="00567FDB"/>
    <w:rsid w:val="00573536"/>
    <w:rsid w:val="00584F65"/>
    <w:rsid w:val="00592CE4"/>
    <w:rsid w:val="00595A4F"/>
    <w:rsid w:val="00595DE0"/>
    <w:rsid w:val="005968A3"/>
    <w:rsid w:val="00597178"/>
    <w:rsid w:val="005A11F8"/>
    <w:rsid w:val="005A4F93"/>
    <w:rsid w:val="005B0968"/>
    <w:rsid w:val="005C0D2A"/>
    <w:rsid w:val="005C49E4"/>
    <w:rsid w:val="005C5F1C"/>
    <w:rsid w:val="005D3274"/>
    <w:rsid w:val="005D7FB3"/>
    <w:rsid w:val="005E0532"/>
    <w:rsid w:val="005E1BAB"/>
    <w:rsid w:val="005E2D44"/>
    <w:rsid w:val="005E445B"/>
    <w:rsid w:val="005E59E7"/>
    <w:rsid w:val="005F31C8"/>
    <w:rsid w:val="005F48ED"/>
    <w:rsid w:val="00601A1F"/>
    <w:rsid w:val="00603EA6"/>
    <w:rsid w:val="00606387"/>
    <w:rsid w:val="0061357F"/>
    <w:rsid w:val="006144DB"/>
    <w:rsid w:val="00624F00"/>
    <w:rsid w:val="00635EFB"/>
    <w:rsid w:val="006439DD"/>
    <w:rsid w:val="0064697B"/>
    <w:rsid w:val="00650F74"/>
    <w:rsid w:val="006766AE"/>
    <w:rsid w:val="0067729C"/>
    <w:rsid w:val="00677CDC"/>
    <w:rsid w:val="006933F5"/>
    <w:rsid w:val="006972FC"/>
    <w:rsid w:val="00697CDA"/>
    <w:rsid w:val="006A2513"/>
    <w:rsid w:val="006A7DA3"/>
    <w:rsid w:val="006B76A6"/>
    <w:rsid w:val="006C0735"/>
    <w:rsid w:val="006C32E9"/>
    <w:rsid w:val="006D0AA8"/>
    <w:rsid w:val="006D1760"/>
    <w:rsid w:val="006D1C47"/>
    <w:rsid w:val="006D6500"/>
    <w:rsid w:val="006D7E43"/>
    <w:rsid w:val="006E7620"/>
    <w:rsid w:val="006F66DA"/>
    <w:rsid w:val="00703DDA"/>
    <w:rsid w:val="00707DFF"/>
    <w:rsid w:val="00710C56"/>
    <w:rsid w:val="007113BF"/>
    <w:rsid w:val="00715D92"/>
    <w:rsid w:val="00717D73"/>
    <w:rsid w:val="007258DA"/>
    <w:rsid w:val="00730A84"/>
    <w:rsid w:val="00736432"/>
    <w:rsid w:val="00741290"/>
    <w:rsid w:val="00746508"/>
    <w:rsid w:val="007527B7"/>
    <w:rsid w:val="0075282D"/>
    <w:rsid w:val="0075471B"/>
    <w:rsid w:val="007662B5"/>
    <w:rsid w:val="00772D9B"/>
    <w:rsid w:val="00772EA6"/>
    <w:rsid w:val="00776643"/>
    <w:rsid w:val="00785FEE"/>
    <w:rsid w:val="00786943"/>
    <w:rsid w:val="0079051C"/>
    <w:rsid w:val="00791003"/>
    <w:rsid w:val="007919B2"/>
    <w:rsid w:val="00792A9D"/>
    <w:rsid w:val="0079387D"/>
    <w:rsid w:val="007959C3"/>
    <w:rsid w:val="007A1069"/>
    <w:rsid w:val="007A2B3A"/>
    <w:rsid w:val="007A3510"/>
    <w:rsid w:val="007A3564"/>
    <w:rsid w:val="007A63D1"/>
    <w:rsid w:val="007B6047"/>
    <w:rsid w:val="007D46D2"/>
    <w:rsid w:val="007E1581"/>
    <w:rsid w:val="007E5460"/>
    <w:rsid w:val="0081492B"/>
    <w:rsid w:val="00816CD1"/>
    <w:rsid w:val="00826BD5"/>
    <w:rsid w:val="00827BA0"/>
    <w:rsid w:val="00831341"/>
    <w:rsid w:val="00832D2D"/>
    <w:rsid w:val="008366D9"/>
    <w:rsid w:val="008453AA"/>
    <w:rsid w:val="00845A94"/>
    <w:rsid w:val="008511CD"/>
    <w:rsid w:val="008526D7"/>
    <w:rsid w:val="00853757"/>
    <w:rsid w:val="008629B1"/>
    <w:rsid w:val="00863932"/>
    <w:rsid w:val="00865625"/>
    <w:rsid w:val="00865C40"/>
    <w:rsid w:val="008846B8"/>
    <w:rsid w:val="00884988"/>
    <w:rsid w:val="008865F4"/>
    <w:rsid w:val="0089181B"/>
    <w:rsid w:val="008951D4"/>
    <w:rsid w:val="0089606F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12A90"/>
    <w:rsid w:val="00914492"/>
    <w:rsid w:val="009366C7"/>
    <w:rsid w:val="009423BF"/>
    <w:rsid w:val="00964B2B"/>
    <w:rsid w:val="00967F39"/>
    <w:rsid w:val="00975F30"/>
    <w:rsid w:val="00976F5C"/>
    <w:rsid w:val="00983E5E"/>
    <w:rsid w:val="009A71C2"/>
    <w:rsid w:val="009A7366"/>
    <w:rsid w:val="009B1532"/>
    <w:rsid w:val="009B4E66"/>
    <w:rsid w:val="009C5311"/>
    <w:rsid w:val="009C5C49"/>
    <w:rsid w:val="009C7FC6"/>
    <w:rsid w:val="009D169F"/>
    <w:rsid w:val="009D1C6E"/>
    <w:rsid w:val="009D3D22"/>
    <w:rsid w:val="009E39C1"/>
    <w:rsid w:val="009F4B49"/>
    <w:rsid w:val="00A01FEC"/>
    <w:rsid w:val="00A07BD8"/>
    <w:rsid w:val="00A14CF9"/>
    <w:rsid w:val="00A16431"/>
    <w:rsid w:val="00A25F03"/>
    <w:rsid w:val="00A312A8"/>
    <w:rsid w:val="00A31B48"/>
    <w:rsid w:val="00A35014"/>
    <w:rsid w:val="00A358F7"/>
    <w:rsid w:val="00A36E22"/>
    <w:rsid w:val="00A47E89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749A"/>
    <w:rsid w:val="00AA1C71"/>
    <w:rsid w:val="00AA301A"/>
    <w:rsid w:val="00AA3801"/>
    <w:rsid w:val="00AC1457"/>
    <w:rsid w:val="00AC1E21"/>
    <w:rsid w:val="00AC2FBE"/>
    <w:rsid w:val="00AC3CB8"/>
    <w:rsid w:val="00AC3DCB"/>
    <w:rsid w:val="00AC6807"/>
    <w:rsid w:val="00AC69DF"/>
    <w:rsid w:val="00AE0917"/>
    <w:rsid w:val="00AE31AB"/>
    <w:rsid w:val="00AE633A"/>
    <w:rsid w:val="00AF0D0E"/>
    <w:rsid w:val="00AF0DB0"/>
    <w:rsid w:val="00AF2ADF"/>
    <w:rsid w:val="00AF4BBD"/>
    <w:rsid w:val="00B02695"/>
    <w:rsid w:val="00B0357F"/>
    <w:rsid w:val="00B03B9B"/>
    <w:rsid w:val="00B150AF"/>
    <w:rsid w:val="00B164FC"/>
    <w:rsid w:val="00B24E3F"/>
    <w:rsid w:val="00B26B3B"/>
    <w:rsid w:val="00B41A85"/>
    <w:rsid w:val="00B42354"/>
    <w:rsid w:val="00B455D3"/>
    <w:rsid w:val="00B47DE8"/>
    <w:rsid w:val="00B51CDE"/>
    <w:rsid w:val="00B6166E"/>
    <w:rsid w:val="00B65066"/>
    <w:rsid w:val="00B67A86"/>
    <w:rsid w:val="00B72F8C"/>
    <w:rsid w:val="00B83CE7"/>
    <w:rsid w:val="00B848B8"/>
    <w:rsid w:val="00B971CA"/>
    <w:rsid w:val="00BA1971"/>
    <w:rsid w:val="00BA27DA"/>
    <w:rsid w:val="00BA361D"/>
    <w:rsid w:val="00BA4201"/>
    <w:rsid w:val="00BA6AAF"/>
    <w:rsid w:val="00BB4131"/>
    <w:rsid w:val="00BB4686"/>
    <w:rsid w:val="00BB5255"/>
    <w:rsid w:val="00BD38A2"/>
    <w:rsid w:val="00BD3A39"/>
    <w:rsid w:val="00BD51BD"/>
    <w:rsid w:val="00BE5CCE"/>
    <w:rsid w:val="00BF0147"/>
    <w:rsid w:val="00BF174B"/>
    <w:rsid w:val="00BF18EE"/>
    <w:rsid w:val="00BF3A8A"/>
    <w:rsid w:val="00C0163C"/>
    <w:rsid w:val="00C11D2C"/>
    <w:rsid w:val="00C1227B"/>
    <w:rsid w:val="00C14C53"/>
    <w:rsid w:val="00C303B2"/>
    <w:rsid w:val="00C30F43"/>
    <w:rsid w:val="00C359AC"/>
    <w:rsid w:val="00C371EE"/>
    <w:rsid w:val="00C3747A"/>
    <w:rsid w:val="00C42A48"/>
    <w:rsid w:val="00C53C7A"/>
    <w:rsid w:val="00C60BB2"/>
    <w:rsid w:val="00C6116D"/>
    <w:rsid w:val="00C61965"/>
    <w:rsid w:val="00C624D4"/>
    <w:rsid w:val="00C640B1"/>
    <w:rsid w:val="00C665D6"/>
    <w:rsid w:val="00C67138"/>
    <w:rsid w:val="00C702B8"/>
    <w:rsid w:val="00C72689"/>
    <w:rsid w:val="00C7470A"/>
    <w:rsid w:val="00C92F8F"/>
    <w:rsid w:val="00C942E8"/>
    <w:rsid w:val="00C96713"/>
    <w:rsid w:val="00C96E58"/>
    <w:rsid w:val="00CB4BF1"/>
    <w:rsid w:val="00CC0BF4"/>
    <w:rsid w:val="00CC16DC"/>
    <w:rsid w:val="00CC2373"/>
    <w:rsid w:val="00CD10AB"/>
    <w:rsid w:val="00CD20E4"/>
    <w:rsid w:val="00CD2120"/>
    <w:rsid w:val="00CD3181"/>
    <w:rsid w:val="00CE0358"/>
    <w:rsid w:val="00CE04F5"/>
    <w:rsid w:val="00CE5588"/>
    <w:rsid w:val="00CF104F"/>
    <w:rsid w:val="00CF3BBA"/>
    <w:rsid w:val="00CF7D23"/>
    <w:rsid w:val="00D01582"/>
    <w:rsid w:val="00D02E9D"/>
    <w:rsid w:val="00D05D5E"/>
    <w:rsid w:val="00D11BB0"/>
    <w:rsid w:val="00D12B14"/>
    <w:rsid w:val="00D17CC3"/>
    <w:rsid w:val="00D273BE"/>
    <w:rsid w:val="00D32B48"/>
    <w:rsid w:val="00D364F8"/>
    <w:rsid w:val="00D37229"/>
    <w:rsid w:val="00D566DD"/>
    <w:rsid w:val="00D63EEA"/>
    <w:rsid w:val="00D64B89"/>
    <w:rsid w:val="00D67484"/>
    <w:rsid w:val="00D749DD"/>
    <w:rsid w:val="00D80E79"/>
    <w:rsid w:val="00D81A47"/>
    <w:rsid w:val="00D84BE6"/>
    <w:rsid w:val="00D92593"/>
    <w:rsid w:val="00D927EA"/>
    <w:rsid w:val="00D932D6"/>
    <w:rsid w:val="00DA0373"/>
    <w:rsid w:val="00DA26A4"/>
    <w:rsid w:val="00DA48BC"/>
    <w:rsid w:val="00DA60FC"/>
    <w:rsid w:val="00DA68AF"/>
    <w:rsid w:val="00DB0A10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3CDF"/>
    <w:rsid w:val="00E36542"/>
    <w:rsid w:val="00E366A9"/>
    <w:rsid w:val="00E41725"/>
    <w:rsid w:val="00E50DF0"/>
    <w:rsid w:val="00E5476F"/>
    <w:rsid w:val="00E55452"/>
    <w:rsid w:val="00E578F5"/>
    <w:rsid w:val="00E64DFC"/>
    <w:rsid w:val="00E75C5F"/>
    <w:rsid w:val="00E81495"/>
    <w:rsid w:val="00E81AE4"/>
    <w:rsid w:val="00E86204"/>
    <w:rsid w:val="00E87BEC"/>
    <w:rsid w:val="00E9219C"/>
    <w:rsid w:val="00E93429"/>
    <w:rsid w:val="00E94D87"/>
    <w:rsid w:val="00EA0C47"/>
    <w:rsid w:val="00EA4660"/>
    <w:rsid w:val="00EA52E3"/>
    <w:rsid w:val="00EB44F6"/>
    <w:rsid w:val="00EB5FC2"/>
    <w:rsid w:val="00EB76FA"/>
    <w:rsid w:val="00EC2A23"/>
    <w:rsid w:val="00ED3E88"/>
    <w:rsid w:val="00ED5CC3"/>
    <w:rsid w:val="00EE4177"/>
    <w:rsid w:val="00EE5380"/>
    <w:rsid w:val="00EF1583"/>
    <w:rsid w:val="00EF2D87"/>
    <w:rsid w:val="00F00825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382F"/>
    <w:rsid w:val="00F44EB5"/>
    <w:rsid w:val="00F52984"/>
    <w:rsid w:val="00F533E5"/>
    <w:rsid w:val="00F54DA3"/>
    <w:rsid w:val="00F61A41"/>
    <w:rsid w:val="00F61D9E"/>
    <w:rsid w:val="00F6211B"/>
    <w:rsid w:val="00F655B3"/>
    <w:rsid w:val="00F66741"/>
    <w:rsid w:val="00F71D79"/>
    <w:rsid w:val="00F74E48"/>
    <w:rsid w:val="00F80399"/>
    <w:rsid w:val="00F8291E"/>
    <w:rsid w:val="00F83082"/>
    <w:rsid w:val="00F85AB3"/>
    <w:rsid w:val="00F8734D"/>
    <w:rsid w:val="00F9128B"/>
    <w:rsid w:val="00FA145E"/>
    <w:rsid w:val="00FA58EC"/>
    <w:rsid w:val="00FA5BBA"/>
    <w:rsid w:val="00FA6399"/>
    <w:rsid w:val="00FB2469"/>
    <w:rsid w:val="00FB254D"/>
    <w:rsid w:val="00FB3E3E"/>
    <w:rsid w:val="00FB5F79"/>
    <w:rsid w:val="00FB63C5"/>
    <w:rsid w:val="00FB7252"/>
    <w:rsid w:val="00FC089A"/>
    <w:rsid w:val="00FC115F"/>
    <w:rsid w:val="00FC2096"/>
    <w:rsid w:val="00FC5448"/>
    <w:rsid w:val="00FD6E87"/>
    <w:rsid w:val="00FD79EC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BEEF6FB6-EF43-44C7-B21F-A015E8BC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40630"/>
    <w:rPr>
      <w:sz w:val="24"/>
      <w:szCs w:val="24"/>
    </w:rPr>
  </w:style>
  <w:style w:type="paragraph" w:styleId="1">
    <w:name w:val="heading 1"/>
    <w:basedOn w:val="a0"/>
    <w:next w:val="a0"/>
    <w:qFormat/>
    <w:rsid w:val="003406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1"/>
    <w:qFormat/>
    <w:rsid w:val="00340630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0"/>
    <w:next w:val="a0"/>
    <w:qFormat/>
    <w:rsid w:val="00340630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0"/>
    <w:next w:val="a0"/>
    <w:qFormat/>
    <w:rsid w:val="00340630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0"/>
    <w:next w:val="a0"/>
    <w:qFormat/>
    <w:rsid w:val="00340630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0"/>
    <w:next w:val="a0"/>
    <w:qFormat/>
    <w:rsid w:val="00340630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0"/>
    <w:next w:val="a0"/>
    <w:qFormat/>
    <w:rsid w:val="00340630"/>
    <w:pPr>
      <w:keepNext/>
      <w:spacing w:before="240" w:after="60"/>
      <w:outlineLvl w:val="6"/>
    </w:pPr>
  </w:style>
  <w:style w:type="paragraph" w:styleId="8">
    <w:name w:val="heading 8"/>
    <w:basedOn w:val="a0"/>
    <w:next w:val="a0"/>
    <w:qFormat/>
    <w:rsid w:val="00340630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qFormat/>
    <w:rsid w:val="00340630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rsid w:val="00340630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0"/>
    <w:rsid w:val="00340630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0"/>
    <w:rsid w:val="00340630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">
    <w:name w:val="Заголовок приложений"/>
    <w:basedOn w:val="1"/>
    <w:next w:val="a0"/>
    <w:rsid w:val="00340630"/>
    <w:pPr>
      <w:keepLines/>
      <w:numPr>
        <w:numId w:val="13"/>
      </w:numPr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7">
    <w:name w:val="Body Text Indent"/>
    <w:basedOn w:val="a0"/>
    <w:rsid w:val="00340630"/>
    <w:pPr>
      <w:ind w:firstLine="708"/>
    </w:pPr>
  </w:style>
  <w:style w:type="table" w:styleId="a8">
    <w:name w:val="Table Grid"/>
    <w:basedOn w:val="a3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Document Map"/>
    <w:basedOn w:val="a0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styleId="aa">
    <w:name w:val="Hyperlink"/>
    <w:basedOn w:val="a2"/>
    <w:rsid w:val="005968A3"/>
    <w:rPr>
      <w:color w:val="0000FF" w:themeColor="hyperlink"/>
      <w:u w:val="single"/>
    </w:rPr>
  </w:style>
  <w:style w:type="paragraph" w:customStyle="1" w:styleId="TableParagraph">
    <w:name w:val="Table Paragraph"/>
    <w:basedOn w:val="a0"/>
    <w:uiPriority w:val="1"/>
    <w:qFormat/>
    <w:rsid w:val="007E1581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b">
    <w:name w:val="Balloon Text"/>
    <w:basedOn w:val="a0"/>
    <w:link w:val="ac"/>
    <w:rsid w:val="000223A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2"/>
    <w:link w:val="ab"/>
    <w:rsid w:val="000223A5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2"/>
    <w:link w:val="20"/>
    <w:rsid w:val="0019536E"/>
    <w:rPr>
      <w:sz w:val="27"/>
      <w:szCs w:val="27"/>
      <w:shd w:val="clear" w:color="auto" w:fill="FFFFFF"/>
    </w:rPr>
  </w:style>
  <w:style w:type="paragraph" w:customStyle="1" w:styleId="20">
    <w:name w:val="Основной текст2"/>
    <w:basedOn w:val="a0"/>
    <w:link w:val="ad"/>
    <w:rsid w:val="0019536E"/>
    <w:pPr>
      <w:shd w:val="clear" w:color="auto" w:fill="FFFFFF"/>
      <w:spacing w:after="1320" w:line="322" w:lineRule="exact"/>
      <w:jc w:val="both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scuss.ufacity.info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www.gorsovet-ufa.ru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ILIPP~1.LAN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30</TotalTime>
  <Pages>9</Pages>
  <Words>1590</Words>
  <Characters>9067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10636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filippova.lan</dc:creator>
  <cp:lastModifiedBy>Проскурякова Галина Анатольевна</cp:lastModifiedBy>
  <cp:revision>21</cp:revision>
  <cp:lastPrinted>2022-03-21T07:27:00Z</cp:lastPrinted>
  <dcterms:created xsi:type="dcterms:W3CDTF">2022-03-01T11:38:00Z</dcterms:created>
  <dcterms:modified xsi:type="dcterms:W3CDTF">2022-03-23T12:09:00Z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000502253246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