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104F" w:rsidRPr="009629AB" w:rsidRDefault="00CF104F" w:rsidP="00C231B1">
      <w:pPr>
        <w:pStyle w:val="ConsPlusTitle"/>
        <w:widowControl/>
        <w:ind w:firstLine="709"/>
        <w:jc w:val="both"/>
        <w:outlineLvl w:val="0"/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</w:pPr>
      <w:r w:rsidRPr="009629A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Решение Совета городского округа город Уфа Республики Башкортостан</w:t>
      </w:r>
      <w:r w:rsidR="00C231B1" w:rsidRPr="009629AB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 xml:space="preserve"> от 24 ноября 2021 года № </w:t>
      </w:r>
      <w:r w:rsidR="0028249D">
        <w:rPr>
          <w:rFonts w:ascii="Times New Roman" w:hAnsi="Times New Roman" w:cs="Times New Roman"/>
          <w:b w:val="0"/>
          <w:color w:val="000000" w:themeColor="text1"/>
          <w:sz w:val="28"/>
          <w:szCs w:val="28"/>
        </w:rPr>
        <w:t>4/14</w:t>
      </w:r>
    </w:p>
    <w:p w:rsidR="00CF104F" w:rsidRPr="009629AB" w:rsidRDefault="00CF104F" w:rsidP="005330F1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5C0D2A" w:rsidRPr="009629AB" w:rsidRDefault="005C0D2A" w:rsidP="005330F1">
      <w:pPr>
        <w:tabs>
          <w:tab w:val="left" w:pos="6215"/>
        </w:tabs>
        <w:ind w:left="180" w:firstLine="720"/>
        <w:jc w:val="both"/>
        <w:rPr>
          <w:b/>
          <w:color w:val="000000" w:themeColor="text1"/>
        </w:rPr>
      </w:pPr>
    </w:p>
    <w:p w:rsidR="0091257F" w:rsidRDefault="0091257F" w:rsidP="005330F1">
      <w:pPr>
        <w:tabs>
          <w:tab w:val="left" w:pos="6215"/>
        </w:tabs>
        <w:ind w:left="180" w:firstLine="720"/>
        <w:jc w:val="both"/>
        <w:rPr>
          <w:b/>
        </w:rPr>
      </w:pPr>
    </w:p>
    <w:p w:rsidR="0091257F" w:rsidRDefault="0091257F" w:rsidP="005330F1">
      <w:pPr>
        <w:tabs>
          <w:tab w:val="left" w:pos="6215"/>
        </w:tabs>
        <w:ind w:left="180" w:firstLine="720"/>
        <w:jc w:val="both"/>
        <w:rPr>
          <w:b/>
        </w:rPr>
      </w:pPr>
    </w:p>
    <w:p w:rsidR="0091257F" w:rsidRDefault="0091257F" w:rsidP="005330F1">
      <w:pPr>
        <w:tabs>
          <w:tab w:val="left" w:pos="6215"/>
        </w:tabs>
        <w:ind w:left="180" w:firstLine="720"/>
        <w:jc w:val="both"/>
        <w:rPr>
          <w:b/>
        </w:rPr>
      </w:pPr>
    </w:p>
    <w:p w:rsidR="005C0D2A" w:rsidRDefault="005C0D2A" w:rsidP="005330F1">
      <w:pPr>
        <w:tabs>
          <w:tab w:val="left" w:pos="6215"/>
        </w:tabs>
        <w:ind w:left="180" w:firstLine="720"/>
        <w:jc w:val="both"/>
        <w:rPr>
          <w:b/>
        </w:rPr>
      </w:pPr>
    </w:p>
    <w:p w:rsidR="005C0D2A" w:rsidRDefault="005C0D2A" w:rsidP="005330F1">
      <w:pPr>
        <w:tabs>
          <w:tab w:val="left" w:pos="6215"/>
        </w:tabs>
        <w:ind w:left="180" w:firstLine="720"/>
        <w:jc w:val="both"/>
        <w:rPr>
          <w:b/>
        </w:rPr>
      </w:pPr>
    </w:p>
    <w:p w:rsidR="00650F74" w:rsidRDefault="00650F74" w:rsidP="005330F1">
      <w:pPr>
        <w:tabs>
          <w:tab w:val="left" w:pos="6215"/>
        </w:tabs>
        <w:ind w:left="180" w:firstLine="720"/>
        <w:jc w:val="both"/>
        <w:rPr>
          <w:b/>
        </w:rPr>
      </w:pPr>
    </w:p>
    <w:p w:rsidR="00650F74" w:rsidRPr="00650F74" w:rsidRDefault="00650F74" w:rsidP="005330F1">
      <w:pPr>
        <w:tabs>
          <w:tab w:val="left" w:pos="6215"/>
        </w:tabs>
        <w:ind w:left="180" w:firstLine="720"/>
        <w:jc w:val="both"/>
        <w:rPr>
          <w:b/>
        </w:rPr>
      </w:pPr>
    </w:p>
    <w:p w:rsidR="00650F74" w:rsidRPr="00717D73" w:rsidRDefault="00255122" w:rsidP="00C665D6">
      <w:pPr>
        <w:tabs>
          <w:tab w:val="left" w:pos="6215"/>
        </w:tabs>
        <w:ind w:firstLine="720"/>
        <w:jc w:val="both"/>
        <w:rPr>
          <w:b/>
          <w:sz w:val="28"/>
          <w:szCs w:val="28"/>
        </w:rPr>
      </w:pPr>
      <w:r w:rsidRPr="00C665D6">
        <w:rPr>
          <w:b/>
          <w:sz w:val="28"/>
          <w:szCs w:val="28"/>
        </w:rPr>
        <w:t>О</w:t>
      </w:r>
      <w:r w:rsidR="00CD4887">
        <w:rPr>
          <w:b/>
          <w:sz w:val="28"/>
          <w:szCs w:val="28"/>
        </w:rPr>
        <w:t>б</w:t>
      </w:r>
      <w:r w:rsidRPr="00C665D6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общественных обсуждениях</w:t>
      </w:r>
      <w:r w:rsidRPr="00C665D6">
        <w:rPr>
          <w:b/>
          <w:sz w:val="28"/>
          <w:szCs w:val="28"/>
        </w:rPr>
        <w:t xml:space="preserve"> </w:t>
      </w:r>
      <w:r w:rsidR="005330F1" w:rsidRPr="00C665D6">
        <w:rPr>
          <w:b/>
          <w:sz w:val="28"/>
          <w:szCs w:val="28"/>
        </w:rPr>
        <w:t>по</w:t>
      </w:r>
      <w:r w:rsidR="00301644" w:rsidRPr="00301644">
        <w:rPr>
          <w:b/>
          <w:sz w:val="28"/>
          <w:szCs w:val="28"/>
        </w:rPr>
        <w:t xml:space="preserve"> </w:t>
      </w:r>
      <w:bookmarkStart w:id="0" w:name="name"/>
      <w:r w:rsidR="00011744">
        <w:rPr>
          <w:b/>
          <w:sz w:val="28"/>
          <w:szCs w:val="28"/>
        </w:rPr>
        <w:t>проекту межевания территории общего пользования части бульвара Ибрагимова, улицы Большая Гражданская от бульвара Ибрагимова до улицы 50-летия Октября для размещения линейных объектов местного значения: «Реконструкция тепломагистрали ТМ-1 от ТК 101б до ТК 101а с заменой 2Ду 700 мм на 2Ду 800 мм, длиной 64 п.м., и от ТК 101а до ТК 103 с заменой 2Ду 800 мм, длиной 372 п.м.» в Советском районе городского округа город Уфа Республики Башкортостан</w:t>
      </w:r>
      <w:r w:rsidR="00CD4887">
        <w:rPr>
          <w:b/>
          <w:sz w:val="28"/>
          <w:szCs w:val="28"/>
        </w:rPr>
        <w:t xml:space="preserve"> </w:t>
      </w:r>
      <w:bookmarkEnd w:id="0"/>
    </w:p>
    <w:p w:rsidR="00650F74" w:rsidRDefault="00650F74" w:rsidP="005330F1">
      <w:pPr>
        <w:tabs>
          <w:tab w:val="left" w:pos="6215"/>
        </w:tabs>
        <w:ind w:left="180" w:firstLine="720"/>
        <w:jc w:val="both"/>
        <w:rPr>
          <w:b/>
        </w:rPr>
      </w:pPr>
    </w:p>
    <w:p w:rsidR="005330F1" w:rsidRDefault="005330F1" w:rsidP="005330F1">
      <w:pPr>
        <w:tabs>
          <w:tab w:val="left" w:pos="6215"/>
        </w:tabs>
        <w:ind w:left="180" w:firstLine="720"/>
        <w:jc w:val="center"/>
      </w:pPr>
    </w:p>
    <w:p w:rsidR="00A25F03" w:rsidRDefault="00A25F03" w:rsidP="005330F1">
      <w:pPr>
        <w:tabs>
          <w:tab w:val="left" w:pos="6215"/>
        </w:tabs>
        <w:ind w:left="180" w:firstLine="720"/>
        <w:jc w:val="center"/>
      </w:pPr>
    </w:p>
    <w:p w:rsidR="00650F74" w:rsidRPr="00255122" w:rsidRDefault="00301644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255122">
        <w:rPr>
          <w:sz w:val="28"/>
          <w:szCs w:val="28"/>
        </w:rPr>
        <w:t xml:space="preserve">В </w:t>
      </w:r>
      <w:r w:rsidR="00255122" w:rsidRPr="00255122">
        <w:rPr>
          <w:sz w:val="28"/>
          <w:szCs w:val="28"/>
        </w:rPr>
        <w:t>соответствии со статьёй 46 Градостроительного кодекса Российской Федерации, статьёй 13 Устава городского округа город Уфа Республики Башкортостан, Положением об организации и проведении общественных обсуждений в сфере градостроительной деятельности на территории городского округа город Уфа Р</w:t>
      </w:r>
      <w:r w:rsidR="00C231B1">
        <w:rPr>
          <w:sz w:val="28"/>
          <w:szCs w:val="28"/>
        </w:rPr>
        <w:t>еспублики Башкортостан, утверждё</w:t>
      </w:r>
      <w:r w:rsidR="00255122" w:rsidRPr="00255122">
        <w:rPr>
          <w:sz w:val="28"/>
          <w:szCs w:val="28"/>
        </w:rPr>
        <w:t xml:space="preserve">нным решением Совета городского округа город Уфа Республики Башкортостан от </w:t>
      </w:r>
      <w:r w:rsidR="00C231B1">
        <w:rPr>
          <w:sz w:val="28"/>
          <w:szCs w:val="28"/>
        </w:rPr>
        <w:t xml:space="preserve"> </w:t>
      </w:r>
      <w:r w:rsidR="00255122" w:rsidRPr="00255122">
        <w:rPr>
          <w:sz w:val="28"/>
          <w:szCs w:val="28"/>
        </w:rPr>
        <w:t xml:space="preserve">27 июня 2018 года № 28/5, в целях соблюдения прав человека на благоприятные условия жизнедеятельности, прав и законных интересов правообладателей земельных участков и объектов капитального строительства, Совет городского округа город Уфа Республики Башкортостан </w:t>
      </w:r>
      <w:r w:rsidR="00650F74" w:rsidRPr="00255122">
        <w:rPr>
          <w:b/>
          <w:sz w:val="28"/>
          <w:szCs w:val="28"/>
        </w:rPr>
        <w:t>р е ш и л</w:t>
      </w:r>
      <w:r w:rsidR="00650F74" w:rsidRPr="00255122">
        <w:rPr>
          <w:sz w:val="28"/>
          <w:szCs w:val="28"/>
        </w:rPr>
        <w:t>:</w:t>
      </w:r>
    </w:p>
    <w:p w:rsidR="00650F74" w:rsidRDefault="00650F74" w:rsidP="00853757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5330F1" w:rsidRDefault="005C0D2A" w:rsidP="00853757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650F74"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Назначить </w:t>
      </w:r>
      <w:r w:rsidR="00255122" w:rsidRPr="00255122">
        <w:rPr>
          <w:sz w:val="28"/>
          <w:szCs w:val="28"/>
        </w:rPr>
        <w:t>общественн</w:t>
      </w:r>
      <w:r w:rsidR="00255122">
        <w:rPr>
          <w:sz w:val="28"/>
          <w:szCs w:val="28"/>
        </w:rPr>
        <w:t>ы</w:t>
      </w:r>
      <w:r w:rsidR="00255122" w:rsidRPr="00255122">
        <w:rPr>
          <w:sz w:val="28"/>
          <w:szCs w:val="28"/>
        </w:rPr>
        <w:t>е обсуждени</w:t>
      </w:r>
      <w:r w:rsidR="00255122">
        <w:rPr>
          <w:sz w:val="28"/>
          <w:szCs w:val="28"/>
        </w:rPr>
        <w:t>я</w:t>
      </w:r>
      <w:bookmarkStart w:id="1" w:name="name1"/>
      <w:r w:rsidR="00C56EF2">
        <w:rPr>
          <w:sz w:val="28"/>
          <w:szCs w:val="28"/>
        </w:rPr>
        <w:t xml:space="preserve"> по</w:t>
      </w:r>
      <w:r w:rsidR="00C56EF2" w:rsidRPr="00C56EF2">
        <w:rPr>
          <w:sz w:val="28"/>
          <w:szCs w:val="28"/>
        </w:rPr>
        <w:t xml:space="preserve"> проекту межевания территории общего пользования части бульвара Ибрагимова, улицы Большая Гражданская от бульвара Ибрагимова до улицы 50-летия Октября для размещения линейных объектов местного значения: «Реконструкция тепломагистрали ТМ-1 от ТК 101б до ТК 101а с заменой 2Ду 700 мм на 2Ду </w:t>
      </w:r>
      <w:r w:rsidR="0091257F">
        <w:rPr>
          <w:sz w:val="28"/>
          <w:szCs w:val="28"/>
        </w:rPr>
        <w:br/>
      </w:r>
      <w:r w:rsidR="00C56EF2" w:rsidRPr="00C56EF2">
        <w:rPr>
          <w:sz w:val="28"/>
          <w:szCs w:val="28"/>
        </w:rPr>
        <w:t>800 мм, длиной 64 п.м., и от ТК 101а до ТК 103 с заменой 2Ду 800 мм, длиной 372 п.м.» в Советском районе городского округа город Уфа Республики Башкортостан</w:t>
      </w:r>
      <w:r w:rsidR="00CD4887">
        <w:rPr>
          <w:sz w:val="28"/>
          <w:szCs w:val="28"/>
        </w:rPr>
        <w:t xml:space="preserve"> </w:t>
      </w:r>
      <w:bookmarkEnd w:id="1"/>
      <w:r w:rsidR="008E38FC">
        <w:rPr>
          <w:sz w:val="28"/>
          <w:szCs w:val="28"/>
        </w:rPr>
        <w:t>(</w:t>
      </w:r>
      <w:r w:rsidR="008E38FC" w:rsidRPr="008E38FC">
        <w:rPr>
          <w:sz w:val="28"/>
          <w:szCs w:val="28"/>
        </w:rPr>
        <w:t>заказчик –</w:t>
      </w:r>
      <w:bookmarkStart w:id="2" w:name="subject_name_1"/>
      <w:r w:rsidR="00C56EF2">
        <w:rPr>
          <w:sz w:val="28"/>
          <w:szCs w:val="28"/>
        </w:rPr>
        <w:t xml:space="preserve"> </w:t>
      </w:r>
      <w:r w:rsidR="00CD4887">
        <w:rPr>
          <w:sz w:val="28"/>
          <w:szCs w:val="28"/>
        </w:rPr>
        <w:t xml:space="preserve">Общество с ограниченной ответственностью </w:t>
      </w:r>
      <w:r w:rsidR="00C56EF2">
        <w:rPr>
          <w:sz w:val="28"/>
          <w:szCs w:val="28"/>
        </w:rPr>
        <w:t>«</w:t>
      </w:r>
      <w:r w:rsidR="00CD4887">
        <w:rPr>
          <w:sz w:val="28"/>
          <w:szCs w:val="28"/>
        </w:rPr>
        <w:t>Башкирские распределительные тепловые сети</w:t>
      </w:r>
      <w:bookmarkEnd w:id="2"/>
      <w:r w:rsidR="00C56EF2">
        <w:rPr>
          <w:sz w:val="28"/>
          <w:szCs w:val="28"/>
        </w:rPr>
        <w:t>»</w:t>
      </w:r>
      <w:r w:rsidR="008E38FC">
        <w:rPr>
          <w:sz w:val="28"/>
          <w:szCs w:val="28"/>
        </w:rPr>
        <w:t>)</w:t>
      </w:r>
      <w:r w:rsidR="00650F74">
        <w:rPr>
          <w:sz w:val="28"/>
          <w:szCs w:val="28"/>
        </w:rPr>
        <w:t>.</w:t>
      </w:r>
    </w:p>
    <w:p w:rsidR="00650F74" w:rsidRPr="00650F74" w:rsidRDefault="00650F74" w:rsidP="00853757">
      <w:pPr>
        <w:tabs>
          <w:tab w:val="left" w:pos="6215"/>
        </w:tabs>
        <w:ind w:firstLine="709"/>
        <w:jc w:val="both"/>
        <w:rPr>
          <w:b/>
          <w:sz w:val="28"/>
          <w:szCs w:val="28"/>
        </w:rPr>
      </w:pPr>
    </w:p>
    <w:p w:rsidR="00577610" w:rsidRDefault="00577610" w:rsidP="00577610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2. Установить границы территории, указанной в пункте 1 настоящего решения, согласно графической схеме, являющейся приложением 1 к настоящему решению.</w:t>
      </w:r>
    </w:p>
    <w:p w:rsidR="00577610" w:rsidRDefault="00577610" w:rsidP="00577610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3. Провести общ</w:t>
      </w:r>
      <w:r w:rsidR="00CB69A7">
        <w:rPr>
          <w:sz w:val="28"/>
          <w:szCs w:val="28"/>
        </w:rPr>
        <w:t>ественные обсуждения по проекту, указанному</w:t>
      </w:r>
      <w:r>
        <w:rPr>
          <w:sz w:val="28"/>
          <w:szCs w:val="28"/>
        </w:rPr>
        <w:t xml:space="preserve"> в пункте 1 настоящего решения, с </w:t>
      </w:r>
      <w:r w:rsidR="00CB69A7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 года по </w:t>
      </w:r>
      <w:r w:rsidR="00CB69A7">
        <w:rPr>
          <w:sz w:val="28"/>
          <w:szCs w:val="28"/>
        </w:rPr>
        <w:t>1 февраля 2022</w:t>
      </w:r>
      <w:r>
        <w:rPr>
          <w:sz w:val="28"/>
          <w:szCs w:val="28"/>
        </w:rPr>
        <w:t xml:space="preserve"> года.</w:t>
      </w:r>
    </w:p>
    <w:p w:rsidR="0091257F" w:rsidRDefault="0091257F" w:rsidP="00577610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577610" w:rsidRDefault="00577610" w:rsidP="00577610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4. Установить, что органом, уполномоченным на проведение обще</w:t>
      </w:r>
      <w:r w:rsidR="00CB69A7">
        <w:rPr>
          <w:sz w:val="28"/>
          <w:szCs w:val="28"/>
        </w:rPr>
        <w:t>ственных обсуждений, по проекту, указанному</w:t>
      </w:r>
      <w:r>
        <w:rPr>
          <w:sz w:val="28"/>
          <w:szCs w:val="28"/>
        </w:rPr>
        <w:t xml:space="preserve"> в пункте 1 настоящего решения, является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577610" w:rsidRDefault="00577610" w:rsidP="00577610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Включить в состав межведомственной комиссии по проведению общественных обсуждений в сфере градостроительной деятельности городского округа город Уфа Рес</w:t>
      </w:r>
      <w:r w:rsidR="00CB69A7">
        <w:rPr>
          <w:sz w:val="28"/>
          <w:szCs w:val="28"/>
        </w:rPr>
        <w:t>публики Башкортостан по проекту, указанному</w:t>
      </w:r>
      <w:r>
        <w:rPr>
          <w:sz w:val="28"/>
          <w:szCs w:val="28"/>
        </w:rPr>
        <w:t xml:space="preserve"> в пункте 1 настоящего решения, дополнительно:</w:t>
      </w:r>
    </w:p>
    <w:p w:rsidR="00A25F03" w:rsidRDefault="00C56EF2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91257F">
        <w:rPr>
          <w:sz w:val="28"/>
          <w:szCs w:val="28"/>
        </w:rPr>
        <w:t>Марача И.М.</w:t>
      </w:r>
      <w:r w:rsidR="00A25F03">
        <w:rPr>
          <w:sz w:val="28"/>
          <w:szCs w:val="28"/>
        </w:rPr>
        <w:t>– депутата Совета городского округа город Уфа Республики Башкортостан;</w:t>
      </w:r>
    </w:p>
    <w:p w:rsidR="00A25F03" w:rsidRDefault="00C56EF2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A25F03">
        <w:rPr>
          <w:sz w:val="28"/>
          <w:szCs w:val="28"/>
        </w:rPr>
        <w:t xml:space="preserve"> </w:t>
      </w:r>
      <w:r w:rsidR="0091257F" w:rsidRPr="00D20527">
        <w:rPr>
          <w:color w:val="000000"/>
          <w:sz w:val="28"/>
          <w:szCs w:val="28"/>
          <w:shd w:val="clear" w:color="auto" w:fill="FFFFFF"/>
        </w:rPr>
        <w:t>Шаммазов</w:t>
      </w:r>
      <w:r w:rsidR="0091257F">
        <w:rPr>
          <w:color w:val="000000"/>
          <w:sz w:val="28"/>
          <w:szCs w:val="28"/>
          <w:shd w:val="clear" w:color="auto" w:fill="FFFFFF"/>
        </w:rPr>
        <w:t>а</w:t>
      </w:r>
      <w:r w:rsidR="0091257F">
        <w:rPr>
          <w:sz w:val="28"/>
          <w:szCs w:val="28"/>
        </w:rPr>
        <w:t xml:space="preserve"> А.М. - </w:t>
      </w:r>
      <w:r w:rsidR="00A25F03">
        <w:rPr>
          <w:sz w:val="28"/>
          <w:szCs w:val="28"/>
        </w:rPr>
        <w:t>депутата Совета городского округа город Уфа Республики Башкортостан.</w:t>
      </w:r>
    </w:p>
    <w:p w:rsidR="00A25F03" w:rsidRDefault="00A25F03" w:rsidP="00A25F03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577610" w:rsidRPr="00866DE9" w:rsidRDefault="00577610" w:rsidP="00577610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66DE9">
        <w:rPr>
          <w:rFonts w:ascii="Times New Roman" w:hAnsi="Times New Roman" w:cs="Times New Roman"/>
          <w:b w:val="0"/>
          <w:sz w:val="28"/>
          <w:szCs w:val="28"/>
        </w:rPr>
        <w:t>5. Установить, что письменные предложения жителей городского округа город Уфа Рес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публики Башкортостан по проекту, указанному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направляются в уполномоченный орган – межведомственную комиссию по проведению общественных обсуждений в сфере градостроительной деятельности городского округа город Уфа Республики Башкортостан (адрес: город Уфа,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улица 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Российская,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дом 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50) </w:t>
      </w:r>
      <w:r>
        <w:rPr>
          <w:rFonts w:ascii="Times New Roman" w:hAnsi="Times New Roman" w:cs="Times New Roman"/>
          <w:b w:val="0"/>
          <w:sz w:val="28"/>
          <w:szCs w:val="28"/>
        </w:rPr>
        <w:br/>
      </w:r>
      <w:r w:rsidR="00CB69A7">
        <w:rPr>
          <w:rFonts w:ascii="Times New Roman" w:hAnsi="Times New Roman" w:cs="Times New Roman"/>
          <w:b w:val="0"/>
          <w:sz w:val="28"/>
          <w:szCs w:val="28"/>
        </w:rPr>
        <w:t xml:space="preserve">со 2 декабря </w:t>
      </w:r>
      <w:r>
        <w:rPr>
          <w:rFonts w:ascii="Times New Roman" w:hAnsi="Times New Roman" w:cs="Times New Roman"/>
          <w:b w:val="0"/>
          <w:sz w:val="28"/>
          <w:szCs w:val="28"/>
        </w:rPr>
        <w:t>2021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года по </w:t>
      </w:r>
      <w:r w:rsidR="00CB69A7">
        <w:rPr>
          <w:rFonts w:ascii="Times New Roman" w:hAnsi="Times New Roman" w:cs="Times New Roman"/>
          <w:b w:val="0"/>
          <w:bCs w:val="0"/>
          <w:sz w:val="28"/>
          <w:szCs w:val="28"/>
        </w:rPr>
        <w:t>14 января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2022</w:t>
      </w:r>
      <w:r w:rsidRPr="00866DE9">
        <w:rPr>
          <w:rFonts w:ascii="Times New Roman" w:hAnsi="Times New Roman" w:cs="Times New Roman"/>
          <w:b w:val="0"/>
          <w:sz w:val="28"/>
          <w:szCs w:val="28"/>
        </w:rPr>
        <w:t xml:space="preserve"> года включительно.</w:t>
      </w:r>
    </w:p>
    <w:p w:rsidR="00577610" w:rsidRPr="008F103A" w:rsidRDefault="00577610" w:rsidP="00577610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577610" w:rsidRPr="008F103A" w:rsidRDefault="00577610" w:rsidP="00577610">
      <w:pPr>
        <w:tabs>
          <w:tab w:val="left" w:pos="6215"/>
        </w:tabs>
        <w:ind w:firstLine="709"/>
        <w:jc w:val="both"/>
        <w:rPr>
          <w:sz w:val="28"/>
          <w:szCs w:val="28"/>
        </w:rPr>
      </w:pPr>
      <w:r w:rsidRPr="008F103A">
        <w:rPr>
          <w:sz w:val="28"/>
          <w:szCs w:val="28"/>
        </w:rPr>
        <w:t>6. Опубликовать оповещение согласно приложению 2 к настоящему решению в газете «</w:t>
      </w:r>
      <w:r>
        <w:rPr>
          <w:sz w:val="28"/>
          <w:szCs w:val="28"/>
        </w:rPr>
        <w:t>Уфимские ведомости</w:t>
      </w:r>
      <w:r w:rsidRPr="008F103A">
        <w:rPr>
          <w:sz w:val="28"/>
          <w:szCs w:val="28"/>
        </w:rPr>
        <w:t xml:space="preserve">» не позднее </w:t>
      </w:r>
      <w:r w:rsidR="00CB69A7">
        <w:rPr>
          <w:sz w:val="28"/>
          <w:szCs w:val="28"/>
        </w:rPr>
        <w:t>25 ноября</w:t>
      </w:r>
      <w:r>
        <w:rPr>
          <w:sz w:val="28"/>
          <w:szCs w:val="28"/>
        </w:rPr>
        <w:t xml:space="preserve"> 2021</w:t>
      </w:r>
      <w:r w:rsidRPr="008F103A">
        <w:rPr>
          <w:sz w:val="28"/>
          <w:szCs w:val="28"/>
        </w:rPr>
        <w:t xml:space="preserve"> года.</w:t>
      </w:r>
    </w:p>
    <w:p w:rsidR="00577610" w:rsidRPr="008F103A" w:rsidRDefault="00577610" w:rsidP="00577610">
      <w:pPr>
        <w:tabs>
          <w:tab w:val="left" w:pos="6215"/>
        </w:tabs>
        <w:ind w:firstLine="709"/>
        <w:jc w:val="both"/>
        <w:rPr>
          <w:sz w:val="28"/>
          <w:szCs w:val="28"/>
        </w:rPr>
      </w:pPr>
    </w:p>
    <w:p w:rsidR="00577610" w:rsidRPr="008F103A" w:rsidRDefault="00577610" w:rsidP="00577610">
      <w:pPr>
        <w:pStyle w:val="ConsPlusTitle"/>
        <w:widowControl/>
        <w:ind w:firstLine="720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 w:rsidRPr="008F103A">
        <w:rPr>
          <w:rFonts w:ascii="Times New Roman" w:hAnsi="Times New Roman" w:cs="Times New Roman"/>
          <w:b w:val="0"/>
          <w:sz w:val="28"/>
          <w:szCs w:val="28"/>
        </w:rPr>
        <w:t>7. Администрации городского округа город Уфа Республики Башкортостан:</w:t>
      </w:r>
    </w:p>
    <w:p w:rsidR="00577610" w:rsidRDefault="00577610" w:rsidP="0057761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1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) </w:t>
      </w:r>
      <w:r w:rsidR="00CB69A7">
        <w:rPr>
          <w:rFonts w:ascii="Times New Roman" w:hAnsi="Times New Roman" w:cs="Times New Roman"/>
          <w:b w:val="0"/>
          <w:bCs w:val="0"/>
          <w:sz w:val="28"/>
          <w:szCs w:val="28"/>
        </w:rPr>
        <w:t>с 25 ноября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2021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разместить настоящее решение, оповещение о начале общественных обсуждений, согласно приложению 2 к настоящему решению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на официальном сайте Администрации городского округа город Уфа Республики Башкортостан в информационно-телекоммуникационной сети «Интернет»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и на информационных стендах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в местах</w:t>
      </w:r>
      <w:r>
        <w:rPr>
          <w:rFonts w:ascii="Times New Roman" w:hAnsi="Times New Roman" w:cs="Times New Roman"/>
          <w:b w:val="0"/>
          <w:sz w:val="28"/>
          <w:szCs w:val="28"/>
        </w:rPr>
        <w:t>,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установленных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приложением 3 к настоящему решению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577610" w:rsidRPr="001856AE" w:rsidRDefault="00577610" w:rsidP="00577610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2) </w:t>
      </w:r>
      <w:r w:rsidR="00CB69A7">
        <w:rPr>
          <w:rFonts w:ascii="Times New Roman" w:hAnsi="Times New Roman" w:cs="Times New Roman"/>
          <w:b w:val="0"/>
          <w:bCs w:val="0"/>
          <w:sz w:val="28"/>
          <w:szCs w:val="28"/>
        </w:rPr>
        <w:t>со 2 декабря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>2021 года разместить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инфо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рмационные материалы по проекту, указанному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на информационных стендах в местах, установленн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ых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при</w:t>
      </w:r>
      <w:r>
        <w:rPr>
          <w:rFonts w:ascii="Times New Roman" w:hAnsi="Times New Roman" w:cs="Times New Roman"/>
          <w:b w:val="0"/>
          <w:sz w:val="28"/>
          <w:szCs w:val="28"/>
        </w:rPr>
        <w:t>ложением 3 к настоящему решению</w:t>
      </w:r>
      <w:r w:rsidRPr="001856AE">
        <w:rPr>
          <w:rFonts w:ascii="Times New Roman" w:hAnsi="Times New Roman" w:cs="Times New Roman"/>
          <w:b w:val="0"/>
          <w:sz w:val="28"/>
          <w:szCs w:val="28"/>
        </w:rPr>
        <w:t>;</w:t>
      </w:r>
    </w:p>
    <w:p w:rsidR="00577610" w:rsidRPr="00152594" w:rsidRDefault="00577610" w:rsidP="00577610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3) </w:t>
      </w:r>
      <w:r w:rsidR="00CB69A7">
        <w:rPr>
          <w:rFonts w:ascii="Times New Roman" w:hAnsi="Times New Roman" w:cs="Times New Roman"/>
          <w:b w:val="0"/>
          <w:bCs w:val="0"/>
          <w:sz w:val="28"/>
          <w:szCs w:val="28"/>
        </w:rPr>
        <w:t>со 2 декабря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разместить проект, указанный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и 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к нему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на официальном сайте Администрации городского округа город Уфа Республики Башкортостан в информационно-телекоммуникационной сети «Интернет»;</w:t>
      </w:r>
    </w:p>
    <w:p w:rsidR="00577610" w:rsidRPr="00152594" w:rsidRDefault="00577610" w:rsidP="0057761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 xml:space="preserve">4) </w:t>
      </w:r>
      <w:r w:rsidR="00CB69A7">
        <w:rPr>
          <w:rFonts w:ascii="Times New Roman" w:hAnsi="Times New Roman" w:cs="Times New Roman"/>
          <w:b w:val="0"/>
          <w:bCs w:val="0"/>
          <w:sz w:val="28"/>
          <w:szCs w:val="28"/>
        </w:rPr>
        <w:t>со 2 декабря</w:t>
      </w:r>
      <w:r w:rsidRPr="00A82B25"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2021 года 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>открыть и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 xml:space="preserve"> провести экспозицию по проекту, указанному</w:t>
      </w:r>
      <w:r w:rsidRPr="00152594"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месте и по графику, установленному при</w:t>
      </w:r>
      <w:r>
        <w:rPr>
          <w:rFonts w:ascii="Times New Roman" w:hAnsi="Times New Roman" w:cs="Times New Roman"/>
          <w:b w:val="0"/>
          <w:sz w:val="28"/>
          <w:szCs w:val="28"/>
        </w:rPr>
        <w:t>ложением 3 к настоящему решению.</w:t>
      </w:r>
    </w:p>
    <w:p w:rsidR="00577610" w:rsidRDefault="00577610" w:rsidP="0057761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577610" w:rsidRDefault="00577610" w:rsidP="0057761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8. Опубликовать заключение о результатах общ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ественных обсуждений по проекту, указанному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в пункте 1 настоящего решения, в газете «Уфимские ведомости».</w:t>
      </w:r>
    </w:p>
    <w:p w:rsidR="00577610" w:rsidRDefault="00577610" w:rsidP="0057761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 </w:t>
      </w:r>
    </w:p>
    <w:p w:rsidR="00577610" w:rsidRDefault="00577610" w:rsidP="00577610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 xml:space="preserve">9. Контроль за исполнением настоящего решения возложить на постоянную комиссию Совета городского округа город Уфа Республики Башкортостан </w:t>
      </w:r>
      <w:r w:rsidR="008542D6">
        <w:rPr>
          <w:rFonts w:ascii="Times New Roman" w:hAnsi="Times New Roman" w:cs="Times New Roman"/>
          <w:b w:val="0"/>
          <w:sz w:val="28"/>
          <w:szCs w:val="28"/>
          <w:lang w:eastAsia="en-US"/>
        </w:rPr>
        <w:t>по архитектуре, строительству, земельным и имущественным отношениям</w:t>
      </w:r>
      <w:r>
        <w:rPr>
          <w:rFonts w:ascii="Times New Roman" w:hAnsi="Times New Roman" w:cs="Times New Roman"/>
          <w:b w:val="0"/>
          <w:sz w:val="28"/>
          <w:szCs w:val="28"/>
        </w:rPr>
        <w:t>.</w:t>
      </w:r>
    </w:p>
    <w:p w:rsidR="005330F1" w:rsidRDefault="005330F1" w:rsidP="005330F1">
      <w:pPr>
        <w:tabs>
          <w:tab w:val="left" w:pos="6215"/>
        </w:tabs>
        <w:jc w:val="both"/>
      </w:pPr>
    </w:p>
    <w:p w:rsidR="005330F1" w:rsidRDefault="005330F1" w:rsidP="005330F1">
      <w:pPr>
        <w:tabs>
          <w:tab w:val="left" w:pos="6215"/>
        </w:tabs>
        <w:jc w:val="both"/>
      </w:pPr>
    </w:p>
    <w:p w:rsidR="00ED5CC3" w:rsidRDefault="00ED5CC3" w:rsidP="005330F1">
      <w:pPr>
        <w:tabs>
          <w:tab w:val="left" w:pos="6215"/>
        </w:tabs>
        <w:jc w:val="both"/>
      </w:pPr>
    </w:p>
    <w:p w:rsidR="00650F74" w:rsidRDefault="00650F74" w:rsidP="00650F74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Председатель Совета</w:t>
      </w:r>
    </w:p>
    <w:p w:rsidR="00650F74" w:rsidRDefault="00650F74" w:rsidP="00650F74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городского округа город Уфа</w:t>
      </w:r>
    </w:p>
    <w:p w:rsidR="00D11BB0" w:rsidRPr="005330F1" w:rsidRDefault="00650F74" w:rsidP="00EF1583">
      <w:pPr>
        <w:tabs>
          <w:tab w:val="left" w:pos="6215"/>
        </w:tabs>
        <w:jc w:val="both"/>
        <w:rPr>
          <w:sz w:val="28"/>
          <w:szCs w:val="28"/>
        </w:rPr>
      </w:pPr>
      <w:r>
        <w:rPr>
          <w:sz w:val="28"/>
          <w:szCs w:val="28"/>
        </w:rPr>
        <w:t>Республики Башкортостан</w:t>
      </w:r>
      <w:r>
        <w:rPr>
          <w:sz w:val="28"/>
          <w:szCs w:val="28"/>
        </w:rPr>
        <w:tab/>
      </w:r>
      <w:r w:rsidR="00225C6D">
        <w:rPr>
          <w:sz w:val="28"/>
          <w:szCs w:val="28"/>
        </w:rPr>
        <w:t xml:space="preserve">    </w:t>
      </w:r>
      <w:r>
        <w:rPr>
          <w:sz w:val="28"/>
          <w:szCs w:val="28"/>
        </w:rPr>
        <w:tab/>
      </w:r>
      <w:r w:rsidR="00577610">
        <w:rPr>
          <w:sz w:val="28"/>
          <w:szCs w:val="28"/>
        </w:rPr>
        <w:t xml:space="preserve">     </w:t>
      </w:r>
      <w:r w:rsidR="00CB69A7">
        <w:rPr>
          <w:sz w:val="28"/>
          <w:szCs w:val="28"/>
        </w:rPr>
        <w:t xml:space="preserve">          </w:t>
      </w:r>
      <w:r w:rsidR="00577610">
        <w:rPr>
          <w:sz w:val="28"/>
          <w:szCs w:val="28"/>
        </w:rPr>
        <w:t xml:space="preserve"> </w:t>
      </w:r>
      <w:r w:rsidR="00CB69A7">
        <w:rPr>
          <w:sz w:val="28"/>
          <w:szCs w:val="28"/>
        </w:rPr>
        <w:t>М.</w:t>
      </w:r>
      <w:r w:rsidR="00D20527">
        <w:rPr>
          <w:sz w:val="28"/>
          <w:szCs w:val="28"/>
        </w:rPr>
        <w:t xml:space="preserve"> Васимов</w:t>
      </w:r>
    </w:p>
    <w:p w:rsidR="001207B2" w:rsidRDefault="00CB69A7" w:rsidP="00CB69A7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:rsidR="00F61A41" w:rsidRDefault="00A25F03" w:rsidP="005418FE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br w:type="page"/>
      </w:r>
      <w:r w:rsidR="00CB69A7">
        <w:rPr>
          <w:sz w:val="28"/>
          <w:szCs w:val="28"/>
        </w:rPr>
        <w:lastRenderedPageBreak/>
        <w:t xml:space="preserve">Приложение </w:t>
      </w:r>
      <w:r w:rsidR="00F61A41" w:rsidRPr="004F3CB9">
        <w:rPr>
          <w:sz w:val="28"/>
          <w:szCs w:val="28"/>
        </w:rPr>
        <w:t>1</w:t>
      </w:r>
    </w:p>
    <w:p w:rsidR="00F61A41" w:rsidRDefault="00F61A41" w:rsidP="00F61A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F61A41" w:rsidRDefault="00F61A41" w:rsidP="00F61A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4B40AA" w:rsidRPr="004B40AA" w:rsidRDefault="004B40AA" w:rsidP="004B40AA">
      <w:pPr>
        <w:ind w:left="3540" w:firstLine="708"/>
        <w:rPr>
          <w:color w:val="000000"/>
          <w:sz w:val="28"/>
          <w:szCs w:val="28"/>
        </w:rPr>
      </w:pPr>
      <w:r w:rsidRPr="004B40AA">
        <w:rPr>
          <w:color w:val="000000"/>
          <w:sz w:val="28"/>
          <w:szCs w:val="28"/>
        </w:rPr>
        <w:t xml:space="preserve">от </w:t>
      </w:r>
      <w:r w:rsidR="00025012">
        <w:rPr>
          <w:color w:val="000000"/>
          <w:sz w:val="28"/>
          <w:szCs w:val="28"/>
        </w:rPr>
        <w:t xml:space="preserve">24 ноября </w:t>
      </w:r>
      <w:r w:rsidR="0041682A">
        <w:rPr>
          <w:color w:val="000000"/>
          <w:sz w:val="28"/>
          <w:szCs w:val="28"/>
        </w:rPr>
        <w:t>20</w:t>
      </w:r>
      <w:r w:rsidR="005418FE">
        <w:rPr>
          <w:color w:val="000000"/>
          <w:sz w:val="28"/>
          <w:szCs w:val="28"/>
        </w:rPr>
        <w:t>21</w:t>
      </w:r>
      <w:r w:rsidR="0028249D">
        <w:rPr>
          <w:color w:val="000000"/>
          <w:sz w:val="28"/>
          <w:szCs w:val="28"/>
        </w:rPr>
        <w:t xml:space="preserve"> года № 4/14</w:t>
      </w:r>
    </w:p>
    <w:p w:rsidR="004B40AA" w:rsidRDefault="004B40AA" w:rsidP="00F61A41">
      <w:pPr>
        <w:ind w:left="3540" w:firstLine="708"/>
        <w:rPr>
          <w:sz w:val="28"/>
          <w:szCs w:val="28"/>
        </w:rPr>
      </w:pPr>
    </w:p>
    <w:p w:rsidR="00CD4887" w:rsidRDefault="00CD4887" w:rsidP="00CD4887">
      <w:pPr>
        <w:pStyle w:val="a8"/>
        <w:tabs>
          <w:tab w:val="clear" w:pos="720"/>
        </w:tabs>
        <w:ind w:left="0" w:firstLine="0"/>
        <w:jc w:val="left"/>
        <w:rPr>
          <w:lang w:val="ru-RU"/>
        </w:rPr>
      </w:pPr>
    </w:p>
    <w:p w:rsidR="00CD4887" w:rsidRDefault="00CD4887" w:rsidP="00CD4887">
      <w:pPr>
        <w:pStyle w:val="a8"/>
        <w:tabs>
          <w:tab w:val="clear" w:pos="720"/>
        </w:tabs>
        <w:ind w:left="0" w:firstLine="0"/>
      </w:pPr>
      <w:r>
        <w:t>Схема размещения объекта</w:t>
      </w:r>
    </w:p>
    <w:p w:rsidR="00CD4887" w:rsidRDefault="00CD4887" w:rsidP="00CD4887">
      <w:pPr>
        <w:jc w:val="center"/>
        <w:rPr>
          <w:lang w:val="en-US"/>
        </w:rPr>
      </w:pPr>
    </w:p>
    <w:p w:rsidR="00CD4887" w:rsidRDefault="00FC02D5" w:rsidP="00CD4887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4500245" cy="665543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245" cy="6655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4887" w:rsidRPr="00A732A8" w:rsidRDefault="00CD4887" w:rsidP="00CD4887">
      <w:pPr>
        <w:jc w:val="center"/>
        <w:rPr>
          <w:sz w:val="16"/>
          <w:szCs w:val="16"/>
          <w:lang w:val="en-US"/>
        </w:rPr>
      </w:pPr>
    </w:p>
    <w:tbl>
      <w:tblPr>
        <w:tblW w:w="11422" w:type="dxa"/>
        <w:tblLayout w:type="fixed"/>
        <w:tblLook w:val="01E0" w:firstRow="1" w:lastRow="1" w:firstColumn="1" w:lastColumn="1" w:noHBand="0" w:noVBand="0"/>
      </w:tblPr>
      <w:tblGrid>
        <w:gridCol w:w="2835"/>
        <w:gridCol w:w="1710"/>
        <w:gridCol w:w="6877"/>
      </w:tblGrid>
      <w:tr w:rsidR="00CD4887" w:rsidRPr="00E50DF0" w:rsidTr="00AA3301">
        <w:tc>
          <w:tcPr>
            <w:tcW w:w="2835" w:type="dxa"/>
          </w:tcPr>
          <w:p w:rsidR="00CD4887" w:rsidRDefault="00CD4887" w:rsidP="00AA3301">
            <w:pPr>
              <w:keepNext/>
              <w:spacing w:line="360" w:lineRule="auto"/>
              <w:jc w:val="center"/>
              <w:rPr>
                <w:noProof/>
              </w:rPr>
            </w:pPr>
            <w:r>
              <w:rPr>
                <w:noProof/>
              </w:rPr>
              <w:t>Условные обозначения:</w:t>
            </w:r>
          </w:p>
        </w:tc>
        <w:tc>
          <w:tcPr>
            <w:tcW w:w="1710" w:type="dxa"/>
          </w:tcPr>
          <w:p w:rsidR="00CD4887" w:rsidRPr="00E50DF0" w:rsidRDefault="00742E99" w:rsidP="00AA3301">
            <w:pPr>
              <w:keepNext/>
              <w:spacing w:line="360" w:lineRule="auto"/>
              <w:jc w:val="center"/>
              <w:rPr>
                <w:lang w:val="en-US"/>
              </w:rPr>
            </w:pPr>
            <w:r>
              <w:pict>
                <v:oval id="_x0000_s1057" style="position:absolute;left:0;text-align:left;margin-left:55.55pt;margin-top:.8pt;width:17pt;height:17pt;z-index:251663360;mso-position-horizontal-relative:text;mso-position-vertical-relative:text" filled="f" strokeweight="1.25pt"/>
              </w:pict>
            </w:r>
          </w:p>
        </w:tc>
        <w:tc>
          <w:tcPr>
            <w:tcW w:w="6877" w:type="dxa"/>
          </w:tcPr>
          <w:p w:rsidR="00CD4887" w:rsidRDefault="00CD4887" w:rsidP="00AA3301">
            <w:pPr>
              <w:keepNext/>
              <w:spacing w:line="360" w:lineRule="auto"/>
            </w:pPr>
            <w:r>
              <w:t>Место расположения объекта</w:t>
            </w:r>
          </w:p>
        </w:tc>
      </w:tr>
      <w:tr w:rsidR="00CD4887" w:rsidRPr="00E50DF0" w:rsidTr="00AA3301">
        <w:tc>
          <w:tcPr>
            <w:tcW w:w="2835" w:type="dxa"/>
          </w:tcPr>
          <w:p w:rsidR="00CD4887" w:rsidRDefault="00CD4887" w:rsidP="00AA3301">
            <w:pPr>
              <w:keepNext/>
              <w:spacing w:line="360" w:lineRule="auto"/>
              <w:jc w:val="center"/>
              <w:rPr>
                <w:noProof/>
              </w:rPr>
            </w:pPr>
          </w:p>
        </w:tc>
        <w:tc>
          <w:tcPr>
            <w:tcW w:w="1710" w:type="dxa"/>
          </w:tcPr>
          <w:p w:rsidR="00CD4887" w:rsidRDefault="00742E99" w:rsidP="00AA3301">
            <w:pPr>
              <w:keepNext/>
              <w:spacing w:line="360" w:lineRule="auto"/>
              <w:jc w:val="center"/>
              <w:rPr>
                <w:noProof/>
              </w:rPr>
            </w:pPr>
            <w:r>
              <w:pict>
                <v:shapetype id="_x0000_t7" coordsize="21600,21600" o:spt="7" adj="5400" path="m@0,l,21600@1,21600,21600,xe">
                  <v:stroke joinstyle="miter"/>
                  <v:formulas>
                    <v:f eqn="val #0"/>
                    <v:f eqn="sum width 0 #0"/>
                    <v:f eqn="prod #0 1 2"/>
                    <v:f eqn="sum width 0 @2"/>
                    <v:f eqn="mid #0 width"/>
                    <v:f eqn="mid @1 0"/>
                    <v:f eqn="prod height width #0"/>
                    <v:f eqn="prod @6 1 2"/>
                    <v:f eqn="sum height 0 @7"/>
                    <v:f eqn="prod width 1 2"/>
                    <v:f eqn="sum #0 0 @9"/>
                    <v:f eqn="if @10 @8 0"/>
                    <v:f eqn="if @10 @7 height"/>
                  </v:formulas>
                  <v:path gradientshapeok="t" o:connecttype="custom" o:connectlocs="@4,0;10800,@11;@3,10800;@5,21600;10800,@12;@2,10800" textboxrect="1800,1800,19800,19800;8100,8100,13500,13500;10800,10800,10800,10800"/>
                  <v:handles>
                    <v:h position="#0,topLeft" xrange="0,21600"/>
                  </v:handles>
                </v:shapetype>
                <v:shape id="_x0000_s1058" type="#_x0000_t7" style="position:absolute;left:0;text-align:left;margin-left:53.85pt;margin-top:2.25pt;width:18pt;height:17pt;z-index:251664384;mso-position-horizontal-relative:text;mso-position-vertical-relative:text" fillcolor="navy" strokecolor="navy" strokeweight="1.25pt">
                  <v:fill r:id="rId8" o:title="Светлый диагональный 1" type="pattern"/>
                </v:shape>
              </w:pict>
            </w:r>
          </w:p>
        </w:tc>
        <w:tc>
          <w:tcPr>
            <w:tcW w:w="6877" w:type="dxa"/>
          </w:tcPr>
          <w:p w:rsidR="00CD4887" w:rsidRDefault="00CD4887" w:rsidP="00AA3301">
            <w:pPr>
              <w:keepNext/>
              <w:spacing w:line="360" w:lineRule="auto"/>
            </w:pPr>
            <w:r>
              <w:t>Границы территории размещения объекта</w:t>
            </w:r>
          </w:p>
        </w:tc>
      </w:tr>
    </w:tbl>
    <w:p w:rsidR="00CD4887" w:rsidRDefault="00CD4887" w:rsidP="00CD4887">
      <w:pPr>
        <w:jc w:val="center"/>
        <w:rPr>
          <w:lang w:val="en-US"/>
        </w:rPr>
      </w:pPr>
    </w:p>
    <w:p w:rsidR="00AC3DCB" w:rsidRDefault="00AC3DCB" w:rsidP="00F61A41">
      <w:pPr>
        <w:pStyle w:val="a8"/>
        <w:tabs>
          <w:tab w:val="clear" w:pos="720"/>
        </w:tabs>
        <w:ind w:left="0" w:firstLine="0"/>
        <w:rPr>
          <w:lang w:val="ru-RU"/>
        </w:rPr>
        <w:sectPr w:rsidR="00AC3DCB" w:rsidSect="009629AB">
          <w:footerReference w:type="default" r:id="rId9"/>
          <w:footerReference w:type="first" r:id="rId10"/>
          <w:pgSz w:w="11906" w:h="16838" w:code="9"/>
          <w:pgMar w:top="1134" w:right="567" w:bottom="1134" w:left="1701" w:header="709" w:footer="709" w:gutter="0"/>
          <w:cols w:space="720"/>
          <w:titlePg/>
          <w:docGrid w:linePitch="326"/>
        </w:sectPr>
      </w:pPr>
    </w:p>
    <w:p w:rsidR="005330F1" w:rsidRDefault="00CB69A7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  <w:r w:rsidR="005330F1">
        <w:rPr>
          <w:sz w:val="28"/>
          <w:szCs w:val="28"/>
        </w:rPr>
        <w:t xml:space="preserve">2 </w:t>
      </w:r>
    </w:p>
    <w:p w:rsidR="005330F1" w:rsidRDefault="005330F1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5330F1" w:rsidRDefault="005330F1" w:rsidP="005330F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E75C5F" w:rsidRPr="00E75C5F" w:rsidRDefault="00853757" w:rsidP="00E75C5F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25012">
        <w:rPr>
          <w:color w:val="000000"/>
          <w:sz w:val="28"/>
          <w:szCs w:val="28"/>
        </w:rPr>
        <w:t xml:space="preserve">24 ноября </w:t>
      </w:r>
      <w:r w:rsidR="0041682A">
        <w:rPr>
          <w:color w:val="000000"/>
          <w:sz w:val="28"/>
          <w:szCs w:val="28"/>
        </w:rPr>
        <w:t>20</w:t>
      </w:r>
      <w:r w:rsidR="00A25F03" w:rsidRPr="00023C66">
        <w:rPr>
          <w:color w:val="000000"/>
          <w:sz w:val="28"/>
          <w:szCs w:val="28"/>
        </w:rPr>
        <w:t>2</w:t>
      </w:r>
      <w:r w:rsidR="005418FE">
        <w:rPr>
          <w:color w:val="000000"/>
          <w:sz w:val="28"/>
          <w:szCs w:val="28"/>
        </w:rPr>
        <w:t>1</w:t>
      </w:r>
      <w:r w:rsidR="00E75C5F" w:rsidRPr="00E75C5F">
        <w:rPr>
          <w:color w:val="000000"/>
          <w:sz w:val="28"/>
          <w:szCs w:val="28"/>
        </w:rPr>
        <w:t xml:space="preserve"> года №</w:t>
      </w:r>
      <w:r w:rsidR="0028249D">
        <w:rPr>
          <w:color w:val="000000"/>
          <w:sz w:val="28"/>
          <w:szCs w:val="28"/>
        </w:rPr>
        <w:t xml:space="preserve"> 4/14</w:t>
      </w:r>
    </w:p>
    <w:p w:rsidR="004D231C" w:rsidRDefault="004D231C" w:rsidP="005330F1">
      <w:pPr>
        <w:jc w:val="center"/>
        <w:rPr>
          <w:sz w:val="28"/>
          <w:szCs w:val="28"/>
        </w:rPr>
      </w:pPr>
    </w:p>
    <w:p w:rsidR="00255122" w:rsidRDefault="00255122" w:rsidP="005330F1">
      <w:pPr>
        <w:jc w:val="center"/>
        <w:rPr>
          <w:sz w:val="28"/>
          <w:szCs w:val="28"/>
        </w:rPr>
      </w:pPr>
    </w:p>
    <w:p w:rsidR="00255122" w:rsidRDefault="00255122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Оповещение о начале общественных обсуждений</w:t>
      </w:r>
    </w:p>
    <w:p w:rsidR="00255122" w:rsidRDefault="00255122" w:rsidP="00255122">
      <w:pPr>
        <w:pStyle w:val="ConsPlusTitle"/>
        <w:widowControl/>
        <w:jc w:val="center"/>
        <w:outlineLvl w:val="0"/>
        <w:rPr>
          <w:rFonts w:ascii="Times New Roman" w:hAnsi="Times New Roman" w:cs="Times New Roman"/>
          <w:b w:val="0"/>
          <w:sz w:val="28"/>
          <w:szCs w:val="28"/>
        </w:rPr>
      </w:pPr>
    </w:p>
    <w:p w:rsidR="005418FE" w:rsidRPr="00D61761" w:rsidRDefault="005418FE" w:rsidP="005418FE">
      <w:pPr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На </w:t>
      </w:r>
      <w:r w:rsidRPr="000929F8">
        <w:rPr>
          <w:bCs/>
          <w:sz w:val="28"/>
          <w:szCs w:val="28"/>
        </w:rPr>
        <w:t xml:space="preserve">общественные обсуждения </w:t>
      </w:r>
      <w:r w:rsidRPr="005418FE">
        <w:rPr>
          <w:bCs/>
          <w:sz w:val="28"/>
          <w:szCs w:val="28"/>
        </w:rPr>
        <w:t>представля</w:t>
      </w:r>
      <w:r>
        <w:rPr>
          <w:bCs/>
          <w:sz w:val="28"/>
          <w:szCs w:val="28"/>
        </w:rPr>
        <w:t>е</w:t>
      </w:r>
      <w:r w:rsidRPr="005418FE">
        <w:rPr>
          <w:bCs/>
          <w:sz w:val="28"/>
          <w:szCs w:val="28"/>
        </w:rPr>
        <w:t xml:space="preserve">тся </w:t>
      </w:r>
      <w:r w:rsidRPr="005418FE">
        <w:rPr>
          <w:sz w:val="28"/>
          <w:szCs w:val="28"/>
        </w:rPr>
        <w:t xml:space="preserve">проект межевания территории общего пользования части бульвара Ибрагимова, улицы Большая Гражданская от бульвара Ибрагимова до улицы 50-летия Октября для размещения линейных объектов местного значения: «Реконструкция тепломагистрали ТМ-1 от ТК 101б до ТК 101а с заменой 2Ду 700 мм на 2Ду </w:t>
      </w:r>
      <w:r w:rsidR="0091257F">
        <w:rPr>
          <w:sz w:val="28"/>
          <w:szCs w:val="28"/>
        </w:rPr>
        <w:br/>
      </w:r>
      <w:r w:rsidRPr="005418FE">
        <w:rPr>
          <w:sz w:val="28"/>
          <w:szCs w:val="28"/>
        </w:rPr>
        <w:t xml:space="preserve">800 мм, длиной 64 п.м., и от ТК 101а до ТК 103 с заменой 2Ду 800 мм, длиной </w:t>
      </w:r>
      <w:r w:rsidR="00CB69A7">
        <w:rPr>
          <w:sz w:val="28"/>
          <w:szCs w:val="28"/>
        </w:rPr>
        <w:t xml:space="preserve">     </w:t>
      </w:r>
      <w:r w:rsidRPr="005418FE">
        <w:rPr>
          <w:sz w:val="28"/>
          <w:szCs w:val="28"/>
        </w:rPr>
        <w:t>372 п.м.» в Советском районе городского округа город Уфа Республики Башкортостан</w:t>
      </w:r>
      <w:r w:rsidRPr="005418FE">
        <w:rPr>
          <w:bCs/>
          <w:sz w:val="28"/>
          <w:szCs w:val="28"/>
        </w:rPr>
        <w:t>.</w:t>
      </w:r>
    </w:p>
    <w:p w:rsidR="005418FE" w:rsidRDefault="005418FE" w:rsidP="005418FE">
      <w:pPr>
        <w:ind w:firstLine="708"/>
        <w:jc w:val="both"/>
        <w:rPr>
          <w:sz w:val="28"/>
          <w:szCs w:val="28"/>
        </w:rPr>
      </w:pPr>
      <w:r w:rsidRPr="00D61761">
        <w:rPr>
          <w:bCs/>
          <w:sz w:val="28"/>
          <w:szCs w:val="28"/>
        </w:rPr>
        <w:t>Общественные обсуждения проводятся в порядке, установленном статьёй 5.1 Градостроительного кодекса Российской Федерации и Положением об</w:t>
      </w:r>
      <w:r>
        <w:rPr>
          <w:sz w:val="28"/>
          <w:szCs w:val="28"/>
        </w:rPr>
        <w:t xml:space="preserve">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5418FE" w:rsidRDefault="005418FE" w:rsidP="005418FE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Орган, уполномоченный на проведение общественных обсуждений – межведомственная комиссия по проведению общественных обсуждений в сфере градостроительной деятельности городского округа город Уфа Республики Башкортостан.</w:t>
      </w:r>
    </w:p>
    <w:p w:rsidR="005418FE" w:rsidRDefault="005418FE" w:rsidP="005418FE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Срок проведения общественных обсуждений – с 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25 ноября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2021 года по 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 xml:space="preserve">   1 февраля 2022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года.</w:t>
      </w:r>
    </w:p>
    <w:p w:rsidR="005418FE" w:rsidRDefault="005418FE" w:rsidP="005418FE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Информационные материалы по теме общественных обсуждений и их перечень представлены на экспозиции в Администрации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E2FCD">
        <w:rPr>
          <w:rFonts w:ascii="Times New Roman" w:hAnsi="Times New Roman" w:cs="Times New Roman"/>
          <w:b w:val="0"/>
          <w:sz w:val="28"/>
          <w:szCs w:val="28"/>
        </w:rPr>
        <w:t>Советского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района городского округа город Уфа Республики Башкортостан (город Уфа, улица </w:t>
      </w:r>
      <w:r w:rsidR="00CE2FCD">
        <w:rPr>
          <w:rFonts w:ascii="Times New Roman" w:hAnsi="Times New Roman" w:cs="Times New Roman"/>
          <w:b w:val="0"/>
          <w:sz w:val="28"/>
          <w:szCs w:val="28"/>
        </w:rPr>
        <w:t>Революционная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, дом </w:t>
      </w:r>
      <w:r w:rsidR="00CE2FCD">
        <w:rPr>
          <w:rFonts w:ascii="Times New Roman" w:hAnsi="Times New Roman" w:cs="Times New Roman"/>
          <w:b w:val="0"/>
          <w:sz w:val="28"/>
          <w:szCs w:val="28"/>
        </w:rPr>
        <w:t>111</w:t>
      </w:r>
      <w:r>
        <w:rPr>
          <w:rFonts w:ascii="Times New Roman" w:hAnsi="Times New Roman" w:cs="Times New Roman"/>
          <w:b w:val="0"/>
          <w:sz w:val="28"/>
          <w:szCs w:val="28"/>
        </w:rPr>
        <w:t>).</w:t>
      </w:r>
    </w:p>
    <w:p w:rsidR="005418FE" w:rsidRDefault="00CB69A7" w:rsidP="005418FE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 xml:space="preserve">Экспозиция открыта со 2 декабря </w:t>
      </w:r>
      <w:r w:rsidR="005418FE">
        <w:rPr>
          <w:rFonts w:ascii="Times New Roman" w:hAnsi="Times New Roman" w:cs="Times New Roman"/>
          <w:b w:val="0"/>
          <w:sz w:val="28"/>
          <w:szCs w:val="28"/>
        </w:rPr>
        <w:t xml:space="preserve">2021 года по </w:t>
      </w:r>
      <w:r>
        <w:rPr>
          <w:rFonts w:ascii="Times New Roman" w:hAnsi="Times New Roman" w:cs="Times New Roman"/>
          <w:b w:val="0"/>
          <w:sz w:val="28"/>
          <w:szCs w:val="28"/>
        </w:rPr>
        <w:t>14 января 2022</w:t>
      </w:r>
      <w:r w:rsidR="005418FE">
        <w:rPr>
          <w:rFonts w:ascii="Times New Roman" w:hAnsi="Times New Roman" w:cs="Times New Roman"/>
          <w:b w:val="0"/>
          <w:sz w:val="28"/>
          <w:szCs w:val="28"/>
        </w:rPr>
        <w:t xml:space="preserve"> года. Часы работы: с 9.00 часов до 13.00 часов и с 14.00 часов до 17.00 часов (кроме выходных и праздничных дней). На экспозиции проводятся консультации по теме общественных обсуждений.</w:t>
      </w:r>
    </w:p>
    <w:p w:rsidR="005418FE" w:rsidRDefault="005418FE" w:rsidP="005418FE">
      <w:pPr>
        <w:pStyle w:val="ConsPlusTitle"/>
        <w:widowControl/>
        <w:ind w:firstLine="708"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>В период общественных обсуждений участники общественных обсуждений имеют право представить свои предложени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я и замечания в срок со 2 декабря 2021 года п</w:t>
      </w:r>
      <w:r w:rsidRPr="002D4C55">
        <w:rPr>
          <w:rFonts w:ascii="Times New Roman" w:hAnsi="Times New Roman" w:cs="Times New Roman"/>
          <w:b w:val="0"/>
          <w:sz w:val="28"/>
          <w:szCs w:val="28"/>
        </w:rPr>
        <w:t xml:space="preserve">о </w:t>
      </w:r>
      <w:r w:rsidR="00CB69A7">
        <w:rPr>
          <w:rFonts w:ascii="Times New Roman" w:hAnsi="Times New Roman" w:cs="Times New Roman"/>
          <w:b w:val="0"/>
          <w:sz w:val="28"/>
          <w:szCs w:val="28"/>
        </w:rPr>
        <w:t>14 января 2022 года по обсуждаемому проекту</w:t>
      </w:r>
      <w:r>
        <w:rPr>
          <w:rFonts w:ascii="Times New Roman" w:hAnsi="Times New Roman" w:cs="Times New Roman"/>
          <w:b w:val="0"/>
          <w:sz w:val="28"/>
          <w:szCs w:val="28"/>
        </w:rPr>
        <w:t xml:space="preserve"> посредством:</w:t>
      </w:r>
    </w:p>
    <w:p w:rsidR="005418FE" w:rsidRDefault="005418FE" w:rsidP="005418FE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записи предложений и замечаний в период работы экспозиции;</w:t>
      </w:r>
    </w:p>
    <w:p w:rsidR="005418FE" w:rsidRDefault="005418FE" w:rsidP="005418FE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личного обращения в Главное управление архитектуры и градостроительства Администрации городского округа город Уфа Республики Башкортостан (город Уфа, улица Российская, дом 50) с письменным обращением в адрес уполномоченного органа;</w:t>
      </w:r>
    </w:p>
    <w:p w:rsidR="005418FE" w:rsidRDefault="005418FE" w:rsidP="005418FE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lastRenderedPageBreak/>
        <w:tab/>
        <w:t>- сайта Администрации городского округа город Уфа Республики Башкортостан https://discuss.ufacity.info;</w:t>
      </w:r>
    </w:p>
    <w:p w:rsidR="005418FE" w:rsidRPr="000C4CF0" w:rsidRDefault="005418FE" w:rsidP="005418FE">
      <w:pPr>
        <w:pStyle w:val="ConsPlusTitle"/>
        <w:widowControl/>
        <w:jc w:val="both"/>
        <w:outlineLvl w:val="0"/>
        <w:rPr>
          <w:rFonts w:ascii="Times New Roman" w:hAnsi="Times New Roman" w:cs="Times New Roman"/>
          <w:b w:val="0"/>
          <w:sz w:val="28"/>
          <w:szCs w:val="28"/>
        </w:rPr>
      </w:pPr>
      <w:r>
        <w:rPr>
          <w:rFonts w:ascii="Times New Roman" w:hAnsi="Times New Roman" w:cs="Times New Roman"/>
          <w:b w:val="0"/>
          <w:sz w:val="28"/>
          <w:szCs w:val="28"/>
        </w:rPr>
        <w:tab/>
        <w:t>- почтового отправления по адресу: город Уфа, улица Российская, дом 50.</w:t>
      </w:r>
    </w:p>
    <w:p w:rsidR="005418FE" w:rsidRDefault="005418FE" w:rsidP="005418FE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Обращение должно содержать:</w:t>
      </w:r>
    </w:p>
    <w:p w:rsidR="005418FE" w:rsidRDefault="005418FE" w:rsidP="005418FE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1) для физических лиц: ф</w:t>
      </w:r>
      <w:r>
        <w:rPr>
          <w:bCs/>
          <w:sz w:val="28"/>
          <w:szCs w:val="28"/>
        </w:rPr>
        <w:t>амилию, имя, отчество (при наличии), дату рождения, адрес места жительства (регистрации) – с приложением документов, подтверждающих такие сведения;</w:t>
      </w:r>
    </w:p>
    <w:p w:rsidR="005418FE" w:rsidRDefault="005418FE" w:rsidP="005418FE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2) для юридических лиц: наименование, основной государственный регистрационный номер, место нахождения и адрес – с приложением документов, подтверждающих такие сведения.</w:t>
      </w:r>
    </w:p>
    <w:p w:rsidR="005418FE" w:rsidRDefault="005418FE" w:rsidP="005418FE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Участники общественных обсуждений, являющиеся правообладателями соответствующих земельных участков и (или) расположенных на них объектов капитального строительства и (или) помещений, являющихся частью указанных объектов капитального строительства, также представляют сведения соответственно о таких земельных участках, объектах капитального строительства, помещениях, являющихся частью указанных объектов капитального строительства, из Единого государственного реестра недвижимости и иные документы, устанавливающие или удостоверяющие их права на такие земельные участки, объекты капитального строительства, помещения, являющиеся частью указанных объектов капитального строительства.</w:t>
      </w:r>
    </w:p>
    <w:p w:rsidR="005418FE" w:rsidRDefault="005418FE" w:rsidP="005418FE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Примерная форма заявления о предложениях и замечаниях утверждена приложением № 7 к Положению об организации и проведении общественных обсуждений в сфере градостроительной деятельности на территории городского округа город Уфа Республики Башкортостан.</w:t>
      </w:r>
    </w:p>
    <w:p w:rsidR="005418FE" w:rsidRPr="00F413AD" w:rsidRDefault="000C4CF0" w:rsidP="00F413AD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bCs/>
          <w:sz w:val="28"/>
          <w:szCs w:val="28"/>
        </w:rPr>
      </w:pPr>
      <w:r>
        <w:rPr>
          <w:sz w:val="28"/>
          <w:szCs w:val="28"/>
        </w:rPr>
        <w:t>П</w:t>
      </w:r>
      <w:r w:rsidRPr="005418FE">
        <w:rPr>
          <w:sz w:val="28"/>
          <w:szCs w:val="28"/>
        </w:rPr>
        <w:t xml:space="preserve">роект межевания территории общего пользования части бульвара Ибрагимова, улицы Большая Гражданская от бульвара Ибрагимова до улицы 50-летия Октября для размещения линейных объектов местного значения: «Реконструкция тепломагистрали ТМ-1 от ТК 101б до ТК 101а с заменой </w:t>
      </w:r>
      <w:r w:rsidR="0091257F">
        <w:rPr>
          <w:sz w:val="28"/>
          <w:szCs w:val="28"/>
        </w:rPr>
        <w:br/>
      </w:r>
      <w:r w:rsidRPr="005418FE">
        <w:rPr>
          <w:sz w:val="28"/>
          <w:szCs w:val="28"/>
        </w:rPr>
        <w:t>2Ду 700 мм на 2Ду 800 мм, длиной 64 п.м., и от ТК 101а до ТК 103 с заменой 2Ду 800 мм, длиной 372 п.м.» в Советском районе городского округа город Уфа Республики Башкортостан</w:t>
      </w:r>
      <w:r w:rsidR="005418FE" w:rsidRPr="007F01A2">
        <w:rPr>
          <w:bCs/>
          <w:sz w:val="28"/>
          <w:szCs w:val="28"/>
        </w:rPr>
        <w:t xml:space="preserve"> </w:t>
      </w:r>
      <w:r w:rsidR="00F413AD">
        <w:rPr>
          <w:bCs/>
          <w:sz w:val="28"/>
          <w:szCs w:val="28"/>
        </w:rPr>
        <w:t xml:space="preserve">размещён на официальном сайте Совета городского округа город Уфа Республики Башкортостан </w:t>
      </w:r>
      <w:r w:rsidR="005418FE" w:rsidRPr="007F01A2">
        <w:rPr>
          <w:bCs/>
          <w:sz w:val="28"/>
          <w:szCs w:val="28"/>
        </w:rPr>
        <w:t>в информационно-телекоммуникационной</w:t>
      </w:r>
      <w:r w:rsidR="005418FE">
        <w:rPr>
          <w:bCs/>
          <w:sz w:val="28"/>
          <w:szCs w:val="28"/>
        </w:rPr>
        <w:t xml:space="preserve"> сети «Интернет» </w:t>
      </w:r>
      <w:r w:rsidR="005418FE" w:rsidRPr="00F767C8">
        <w:rPr>
          <w:sz w:val="28"/>
          <w:szCs w:val="28"/>
        </w:rPr>
        <w:t>https://</w:t>
      </w:r>
      <w:r w:rsidR="005418FE" w:rsidRPr="00F767C8">
        <w:rPr>
          <w:sz w:val="28"/>
          <w:szCs w:val="28"/>
          <w:lang w:val="en-US"/>
        </w:rPr>
        <w:t>www</w:t>
      </w:r>
      <w:r w:rsidR="005418FE" w:rsidRPr="00F767C8">
        <w:rPr>
          <w:sz w:val="28"/>
          <w:szCs w:val="28"/>
        </w:rPr>
        <w:t>.</w:t>
      </w:r>
      <w:r w:rsidR="005418FE" w:rsidRPr="00F767C8">
        <w:rPr>
          <w:sz w:val="28"/>
          <w:szCs w:val="28"/>
          <w:lang w:val="en-US"/>
        </w:rPr>
        <w:t>gorsovet</w:t>
      </w:r>
      <w:r w:rsidR="005418FE" w:rsidRPr="00F767C8">
        <w:rPr>
          <w:sz w:val="28"/>
          <w:szCs w:val="28"/>
        </w:rPr>
        <w:t>-</w:t>
      </w:r>
      <w:r w:rsidR="005418FE" w:rsidRPr="00F767C8">
        <w:rPr>
          <w:sz w:val="28"/>
          <w:szCs w:val="28"/>
          <w:lang w:val="en-US"/>
        </w:rPr>
        <w:t>ufa</w:t>
      </w:r>
      <w:r w:rsidR="005418FE" w:rsidRPr="00F767C8">
        <w:rPr>
          <w:sz w:val="28"/>
          <w:szCs w:val="28"/>
        </w:rPr>
        <w:t>.</w:t>
      </w:r>
      <w:r w:rsidR="005418FE" w:rsidRPr="00F767C8">
        <w:rPr>
          <w:sz w:val="28"/>
          <w:szCs w:val="28"/>
          <w:lang w:val="en-US"/>
        </w:rPr>
        <w:t>ru</w:t>
      </w:r>
      <w:r w:rsidR="005418FE">
        <w:rPr>
          <w:sz w:val="28"/>
          <w:szCs w:val="28"/>
        </w:rPr>
        <w:t xml:space="preserve"> </w:t>
      </w:r>
      <w:r w:rsidR="005418FE" w:rsidRPr="00F767C8">
        <w:rPr>
          <w:sz w:val="28"/>
          <w:szCs w:val="28"/>
        </w:rPr>
        <w:t>с</w:t>
      </w:r>
      <w:r w:rsidR="00F413AD">
        <w:rPr>
          <w:sz w:val="28"/>
          <w:szCs w:val="28"/>
        </w:rPr>
        <w:t>о              2 декабря</w:t>
      </w:r>
      <w:r w:rsidR="005418FE">
        <w:rPr>
          <w:b/>
          <w:sz w:val="28"/>
          <w:szCs w:val="28"/>
        </w:rPr>
        <w:t xml:space="preserve"> </w:t>
      </w:r>
      <w:r w:rsidR="005418FE">
        <w:rPr>
          <w:sz w:val="28"/>
          <w:szCs w:val="28"/>
        </w:rPr>
        <w:t>2021</w:t>
      </w:r>
      <w:r w:rsidR="005418FE" w:rsidRPr="00F767C8">
        <w:rPr>
          <w:sz w:val="28"/>
          <w:szCs w:val="28"/>
        </w:rPr>
        <w:t xml:space="preserve"> года</w:t>
      </w:r>
      <w:r w:rsidR="005418FE">
        <w:rPr>
          <w:sz w:val="28"/>
          <w:szCs w:val="28"/>
        </w:rPr>
        <w:t xml:space="preserve">. </w:t>
      </w:r>
    </w:p>
    <w:p w:rsidR="005418FE" w:rsidRDefault="005418FE" w:rsidP="00F413AD">
      <w:pPr>
        <w:shd w:val="clear" w:color="auto" w:fill="FFFFFF"/>
        <w:tabs>
          <w:tab w:val="left" w:pos="1832"/>
          <w:tab w:val="left" w:pos="2748"/>
          <w:tab w:val="left" w:pos="3664"/>
          <w:tab w:val="left" w:pos="6412"/>
          <w:tab w:val="left" w:pos="7328"/>
          <w:tab w:val="left" w:pos="9781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Информационные материалы </w:t>
      </w:r>
      <w:r w:rsidRPr="007F01A2">
        <w:rPr>
          <w:sz w:val="28"/>
          <w:szCs w:val="28"/>
        </w:rPr>
        <w:t xml:space="preserve">по </w:t>
      </w:r>
      <w:r w:rsidR="000C4CF0" w:rsidRPr="005418FE">
        <w:rPr>
          <w:sz w:val="28"/>
          <w:szCs w:val="28"/>
        </w:rPr>
        <w:t>проект</w:t>
      </w:r>
      <w:r w:rsidR="000C4CF0">
        <w:rPr>
          <w:sz w:val="28"/>
          <w:szCs w:val="28"/>
        </w:rPr>
        <w:t>у</w:t>
      </w:r>
      <w:r w:rsidR="000C4CF0" w:rsidRPr="005418FE">
        <w:rPr>
          <w:sz w:val="28"/>
          <w:szCs w:val="28"/>
        </w:rPr>
        <w:t xml:space="preserve"> межевания территории общего пользования части бульвара Ибрагимова, улицы Большая Гражданская от бульвара Ибрагимова до улицы 50-летия Октября для размещения линейных объектов местного значения: «Реконструкция тепломагистрали ТМ-1 от ТК 101б до ТК 101а с заменой 2Ду 700 мм на 2Ду 800 мм, длиной 64 п.м., и от ТК 101а до ТК 103 с заменой 2Ду 800 мм, длиной 372 п.м.» в Советском районе городского округа город Уфа Республики Башкортостан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размещены на сайте Администрации городского округа город Уфа Республики Башкортостан </w:t>
      </w:r>
      <w:r w:rsidRPr="00F767C8">
        <w:rPr>
          <w:sz w:val="28"/>
          <w:szCs w:val="28"/>
        </w:rPr>
        <w:t>https://discuss.ufacity.info</w:t>
      </w:r>
      <w:r>
        <w:rPr>
          <w:sz w:val="28"/>
          <w:szCs w:val="28"/>
        </w:rPr>
        <w:t xml:space="preserve"> </w:t>
      </w:r>
      <w:r w:rsidR="00F413AD">
        <w:rPr>
          <w:sz w:val="28"/>
          <w:szCs w:val="28"/>
        </w:rPr>
        <w:t>со 2 декабря</w:t>
      </w:r>
      <w:r w:rsidR="000C4CF0">
        <w:rPr>
          <w:sz w:val="28"/>
          <w:szCs w:val="28"/>
        </w:rPr>
        <w:t xml:space="preserve"> </w:t>
      </w:r>
      <w:r>
        <w:rPr>
          <w:sz w:val="28"/>
          <w:szCs w:val="28"/>
        </w:rPr>
        <w:t>2021</w:t>
      </w:r>
      <w:r w:rsidRPr="00F767C8">
        <w:rPr>
          <w:sz w:val="28"/>
          <w:szCs w:val="28"/>
        </w:rPr>
        <w:t xml:space="preserve"> года</w:t>
      </w:r>
      <w:r>
        <w:rPr>
          <w:sz w:val="28"/>
          <w:szCs w:val="28"/>
        </w:rPr>
        <w:t>.</w:t>
      </w:r>
    </w:p>
    <w:p w:rsidR="003B7601" w:rsidRPr="00255122" w:rsidRDefault="003B7601" w:rsidP="00255122">
      <w:pPr>
        <w:tabs>
          <w:tab w:val="left" w:pos="6215"/>
        </w:tabs>
      </w:pP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7"/>
          <w:szCs w:val="27"/>
        </w:rPr>
        <w:br w:type="page"/>
      </w:r>
      <w:r>
        <w:rPr>
          <w:sz w:val="28"/>
          <w:szCs w:val="28"/>
        </w:rPr>
        <w:lastRenderedPageBreak/>
        <w:t>Приложение 3</w:t>
      </w: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FB5F79" w:rsidRDefault="00FB5F79" w:rsidP="00FB5F79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город Уфа Республики Башкортостан </w:t>
      </w: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25012">
        <w:rPr>
          <w:sz w:val="28"/>
          <w:szCs w:val="28"/>
        </w:rPr>
        <w:t>24 ноября</w:t>
      </w:r>
      <w:r>
        <w:rPr>
          <w:sz w:val="28"/>
          <w:szCs w:val="28"/>
        </w:rPr>
        <w:t xml:space="preserve"> </w:t>
      </w:r>
      <w:r w:rsidR="00025012">
        <w:rPr>
          <w:color w:val="000000"/>
          <w:sz w:val="28"/>
          <w:szCs w:val="28"/>
        </w:rPr>
        <w:t>2021</w:t>
      </w:r>
      <w:r>
        <w:rPr>
          <w:color w:val="000000"/>
          <w:sz w:val="28"/>
          <w:szCs w:val="28"/>
        </w:rPr>
        <w:t xml:space="preserve"> года № </w:t>
      </w:r>
      <w:r w:rsidR="0028249D">
        <w:rPr>
          <w:color w:val="000000"/>
          <w:sz w:val="28"/>
          <w:szCs w:val="28"/>
        </w:rPr>
        <w:t>4/14</w:t>
      </w:r>
    </w:p>
    <w:p w:rsidR="00FB5F79" w:rsidRDefault="00FB5F79" w:rsidP="00FB5F79">
      <w:pPr>
        <w:tabs>
          <w:tab w:val="left" w:pos="5308"/>
        </w:tabs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</w: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</w:p>
    <w:p w:rsidR="00FB5F79" w:rsidRDefault="00FB5F79" w:rsidP="00FB5F79">
      <w:pPr>
        <w:ind w:left="3540" w:firstLine="708"/>
        <w:rPr>
          <w:color w:val="000000"/>
          <w:sz w:val="28"/>
          <w:szCs w:val="28"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64"/>
      </w:tblGrid>
      <w:tr w:rsidR="00FB5F79" w:rsidTr="00FB5F7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Место и время ознакомления </w:t>
            </w:r>
          </w:p>
          <w:p w:rsidR="00FB5F79" w:rsidRDefault="0091257F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 экспозицией по проекту</w:t>
            </w:r>
          </w:p>
        </w:tc>
      </w:tr>
      <w:tr w:rsidR="00FB5F79" w:rsidTr="00FB5F79">
        <w:tc>
          <w:tcPr>
            <w:tcW w:w="9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В Администрации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Советского района городского округа город Уфа Республики Башкортостан (город Уфа, улица Революционная, дом 111) </w:t>
            </w:r>
          </w:p>
          <w:p w:rsidR="00FB5F79" w:rsidRDefault="00F413AD" w:rsidP="00F413AD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 2 декабря 2021</w:t>
            </w:r>
            <w:r w:rsidR="00FB5F79">
              <w:rPr>
                <w:sz w:val="28"/>
                <w:szCs w:val="28"/>
              </w:rPr>
              <w:t xml:space="preserve"> года по </w:t>
            </w:r>
            <w:r>
              <w:rPr>
                <w:sz w:val="28"/>
                <w:szCs w:val="28"/>
              </w:rPr>
              <w:t>14 января 2022</w:t>
            </w:r>
            <w:r w:rsidR="00FB5F79">
              <w:rPr>
                <w:sz w:val="28"/>
                <w:szCs w:val="28"/>
              </w:rPr>
              <w:t xml:space="preserve"> года с 9.00 часов до 13.00 часов и с 14.00 часов до 17.00 часов (кроме выходных и праздничных дней).</w:t>
            </w:r>
          </w:p>
        </w:tc>
      </w:tr>
    </w:tbl>
    <w:p w:rsidR="00FB5F79" w:rsidRDefault="00FB5F79" w:rsidP="00FB5F79">
      <w:pPr>
        <w:tabs>
          <w:tab w:val="left" w:pos="6215"/>
        </w:tabs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70"/>
      </w:tblGrid>
      <w:tr w:rsidR="00FB5F79" w:rsidTr="00FB5F7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B5F79">
            <w:pPr>
              <w:tabs>
                <w:tab w:val="left" w:pos="6215"/>
              </w:tabs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Места размещения информационных стендов</w:t>
            </w:r>
          </w:p>
        </w:tc>
      </w:tr>
      <w:tr w:rsidR="00FB5F79" w:rsidTr="00FB5F79">
        <w:tc>
          <w:tcPr>
            <w:tcW w:w="9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5F79" w:rsidRDefault="00F413AD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со 2 декабря 2021</w:t>
            </w:r>
            <w:r w:rsidR="00FB5F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года по </w:t>
            </w:r>
            <w:r w:rsidRPr="00F413AD">
              <w:rPr>
                <w:rFonts w:ascii="Times New Roman" w:hAnsi="Times New Roman" w:cs="Times New Roman"/>
                <w:b w:val="0"/>
                <w:sz w:val="28"/>
                <w:szCs w:val="28"/>
              </w:rPr>
              <w:t>14 января</w:t>
            </w:r>
            <w:r w:rsidR="00FB5F7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2022</w:t>
            </w:r>
            <w:r w:rsidR="00FB5F79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года:</w:t>
            </w:r>
          </w:p>
          <w:p w:rsidR="00FB5F79" w:rsidRDefault="00FB5F7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>1. возле входа в Администрацию Советского района городского округа город Уфа Республики Башкортостан (город Уфа, улица Революционная, дом 111)</w:t>
            </w:r>
            <w:r w:rsidR="00662761">
              <w:rPr>
                <w:rFonts w:ascii="Times New Roman" w:hAnsi="Times New Roman" w:cs="Times New Roman"/>
                <w:b w:val="0"/>
                <w:sz w:val="28"/>
                <w:szCs w:val="28"/>
              </w:rPr>
              <w:t>;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</w:p>
          <w:p w:rsidR="00662761" w:rsidRDefault="00FB5F79" w:rsidP="00662761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2. </w:t>
            </w:r>
            <w:r w:rsidR="00662761" w:rsidRPr="00662761">
              <w:rPr>
                <w:rFonts w:ascii="Times New Roman" w:hAnsi="Times New Roman" w:cs="Times New Roman"/>
                <w:b w:val="0"/>
                <w:sz w:val="28"/>
                <w:szCs w:val="28"/>
              </w:rPr>
              <w:t>р</w:t>
            </w:r>
            <w:r w:rsidR="00662761">
              <w:rPr>
                <w:rFonts w:ascii="Times New Roman" w:hAnsi="Times New Roman" w:cs="Times New Roman"/>
                <w:b w:val="0"/>
                <w:sz w:val="28"/>
                <w:szCs w:val="28"/>
              </w:rPr>
              <w:t>ядом со зданием №</w:t>
            </w:r>
            <w:r w:rsidR="00F413AD"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</w:t>
            </w:r>
            <w:r w:rsidR="00662761">
              <w:rPr>
                <w:rFonts w:ascii="Times New Roman" w:hAnsi="Times New Roman" w:cs="Times New Roman"/>
                <w:b w:val="0"/>
                <w:sz w:val="28"/>
                <w:szCs w:val="28"/>
              </w:rPr>
              <w:t>19 по улице 50-летия Октября;</w:t>
            </w:r>
          </w:p>
          <w:p w:rsidR="00FB5F79" w:rsidRPr="00662761" w:rsidRDefault="00662761" w:rsidP="000E3AF9">
            <w:pPr>
              <w:pStyle w:val="ConsPlusTitle"/>
              <w:widowControl/>
              <w:jc w:val="both"/>
              <w:outlineLvl w:val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3. рядом со зданием № 61 по </w:t>
            </w:r>
            <w:r w:rsidR="000E3AF9">
              <w:rPr>
                <w:rFonts w:ascii="Times New Roman" w:hAnsi="Times New Roman" w:cs="Times New Roman"/>
                <w:b w:val="0"/>
                <w:sz w:val="28"/>
                <w:szCs w:val="28"/>
              </w:rPr>
              <w:t>бульвару</w:t>
            </w:r>
            <w:r>
              <w:rPr>
                <w:rFonts w:ascii="Times New Roman" w:hAnsi="Times New Roman" w:cs="Times New Roman"/>
                <w:b w:val="0"/>
                <w:sz w:val="28"/>
                <w:szCs w:val="28"/>
              </w:rPr>
              <w:t xml:space="preserve"> Ибрагимова. </w:t>
            </w:r>
          </w:p>
        </w:tc>
      </w:tr>
    </w:tbl>
    <w:p w:rsidR="00FB5F79" w:rsidRDefault="00FB5F79" w:rsidP="00FB5F79">
      <w:pPr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2B7415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Default="000E3AF9" w:rsidP="00105E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Приложение </w:t>
      </w:r>
      <w:r w:rsidR="00105E41">
        <w:rPr>
          <w:sz w:val="28"/>
          <w:szCs w:val="28"/>
        </w:rPr>
        <w:t>4</w:t>
      </w:r>
    </w:p>
    <w:p w:rsidR="00105E41" w:rsidRDefault="00105E41" w:rsidP="00105E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 xml:space="preserve">к решению Совета городского округа </w:t>
      </w:r>
    </w:p>
    <w:p w:rsidR="00105E41" w:rsidRDefault="00105E41" w:rsidP="00105E41">
      <w:pPr>
        <w:ind w:left="3540" w:firstLine="708"/>
        <w:rPr>
          <w:sz w:val="28"/>
          <w:szCs w:val="28"/>
        </w:rPr>
      </w:pPr>
      <w:r>
        <w:rPr>
          <w:sz w:val="28"/>
          <w:szCs w:val="28"/>
        </w:rPr>
        <w:t>город Уфа Республики Башкортостан</w:t>
      </w:r>
    </w:p>
    <w:p w:rsidR="00105E41" w:rsidRDefault="00105E41" w:rsidP="00105E41">
      <w:pPr>
        <w:ind w:left="3540"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от </w:t>
      </w:r>
      <w:r w:rsidR="00025012">
        <w:rPr>
          <w:color w:val="000000"/>
          <w:sz w:val="28"/>
          <w:szCs w:val="28"/>
        </w:rPr>
        <w:t xml:space="preserve">24 ноября </w:t>
      </w:r>
      <w:r w:rsidR="0028249D">
        <w:rPr>
          <w:color w:val="000000"/>
          <w:sz w:val="28"/>
          <w:szCs w:val="28"/>
        </w:rPr>
        <w:t>2021 года № 4/14</w:t>
      </w:r>
    </w:p>
    <w:p w:rsidR="00105E41" w:rsidRDefault="00105E41" w:rsidP="00105E41">
      <w:pPr>
        <w:ind w:left="3540" w:firstLine="708"/>
        <w:rPr>
          <w:sz w:val="28"/>
          <w:szCs w:val="28"/>
        </w:rPr>
      </w:pPr>
    </w:p>
    <w:p w:rsidR="00105E41" w:rsidRDefault="00105E41" w:rsidP="00105E41">
      <w:pPr>
        <w:pStyle w:val="a8"/>
        <w:tabs>
          <w:tab w:val="clear" w:pos="720"/>
          <w:tab w:val="left" w:pos="708"/>
        </w:tabs>
        <w:ind w:left="0" w:firstLine="0"/>
        <w:jc w:val="left"/>
        <w:rPr>
          <w:rFonts w:cs="Times New Roman"/>
          <w:sz w:val="28"/>
          <w:szCs w:val="28"/>
          <w:lang w:val="ru-RU"/>
        </w:rPr>
      </w:pPr>
    </w:p>
    <w:p w:rsidR="00105E41" w:rsidRPr="00AE1F4E" w:rsidRDefault="00105E41" w:rsidP="00AE1F4E">
      <w:pPr>
        <w:pStyle w:val="a8"/>
        <w:tabs>
          <w:tab w:val="clear" w:pos="720"/>
          <w:tab w:val="left" w:pos="708"/>
        </w:tabs>
        <w:ind w:left="0" w:firstLine="0"/>
        <w:rPr>
          <w:rFonts w:cs="Times New Roman"/>
          <w:szCs w:val="24"/>
        </w:rPr>
      </w:pPr>
      <w:r>
        <w:rPr>
          <w:rFonts w:cs="Times New Roman"/>
          <w:caps w:val="0"/>
          <w:szCs w:val="24"/>
          <w:lang w:val="ru-RU"/>
        </w:rPr>
        <w:t xml:space="preserve">СХЕМА РАЗМЕЩЕНИЯ </w:t>
      </w:r>
      <w:r>
        <w:rPr>
          <w:caps w:val="0"/>
          <w:szCs w:val="24"/>
        </w:rPr>
        <w:t>ИНФОРМАЦИОНН</w:t>
      </w:r>
      <w:r w:rsidR="00C52F80">
        <w:rPr>
          <w:caps w:val="0"/>
          <w:szCs w:val="24"/>
          <w:lang w:val="ru-RU"/>
        </w:rPr>
        <w:t>ЫХ</w:t>
      </w:r>
      <w:r>
        <w:rPr>
          <w:caps w:val="0"/>
          <w:szCs w:val="24"/>
        </w:rPr>
        <w:t xml:space="preserve"> СТЕНД</w:t>
      </w:r>
      <w:r w:rsidR="00C52F80">
        <w:rPr>
          <w:caps w:val="0"/>
          <w:szCs w:val="24"/>
          <w:lang w:val="ru-RU"/>
        </w:rPr>
        <w:t>ОВ</w:t>
      </w:r>
    </w:p>
    <w:p w:rsidR="00AE1F4E" w:rsidRPr="00AE1F4E" w:rsidRDefault="00FC02D5" w:rsidP="00FB5F79">
      <w:pPr>
        <w:tabs>
          <w:tab w:val="left" w:pos="1524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4572000" cy="6448425"/>
            <wp:effectExtent l="19050" t="0" r="0" b="0"/>
            <wp:docPr id="6" name="Рисунок 6" descr="C:\Users\haibullina.gr\Desktop\ПП и ПМ\ПП и ПМ Ибрагимова\с ад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ibullina.gr\Desktop\ПП и ПМ\ПП и ПМ Ибрагимова\с админ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1F4E" w:rsidRPr="00AE1F4E" w:rsidRDefault="00AE1F4E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AE1F4E" w:rsidRDefault="00105E41" w:rsidP="000E3AF9">
      <w:pPr>
        <w:tabs>
          <w:tab w:val="left" w:pos="1524"/>
        </w:tabs>
        <w:jc w:val="both"/>
        <w:rPr>
          <w:sz w:val="28"/>
          <w:szCs w:val="28"/>
          <w:lang w:eastAsia="en-US"/>
        </w:rPr>
      </w:pPr>
      <w:r w:rsidRPr="00105E41">
        <w:rPr>
          <w:sz w:val="28"/>
          <w:szCs w:val="28"/>
          <w:lang w:eastAsia="en-US"/>
        </w:rPr>
        <w:t xml:space="preserve">1.    </w:t>
      </w:r>
      <w:r>
        <w:rPr>
          <w:sz w:val="28"/>
          <w:szCs w:val="28"/>
          <w:lang w:eastAsia="en-US"/>
        </w:rPr>
        <w:t xml:space="preserve">возле входа в Администрацию </w:t>
      </w:r>
      <w:r w:rsidR="00AE1F4E" w:rsidRPr="00AE1F4E">
        <w:rPr>
          <w:sz w:val="28"/>
          <w:szCs w:val="28"/>
          <w:lang w:eastAsia="en-US"/>
        </w:rPr>
        <w:t>Советского</w:t>
      </w:r>
      <w:r>
        <w:rPr>
          <w:sz w:val="28"/>
          <w:szCs w:val="28"/>
          <w:lang w:eastAsia="en-US"/>
        </w:rPr>
        <w:t xml:space="preserve"> района городского округа город Уфа Республики Башкортостан</w:t>
      </w:r>
      <w:r w:rsidR="000E3AF9">
        <w:rPr>
          <w:sz w:val="28"/>
          <w:szCs w:val="28"/>
          <w:lang w:eastAsia="en-US"/>
        </w:rPr>
        <w:t xml:space="preserve"> </w:t>
      </w:r>
      <w:r>
        <w:rPr>
          <w:sz w:val="28"/>
          <w:szCs w:val="28"/>
          <w:lang w:eastAsia="en-US"/>
        </w:rPr>
        <w:t xml:space="preserve">(город Уфа, улица </w:t>
      </w:r>
      <w:r w:rsidR="00AE1F4E">
        <w:rPr>
          <w:sz w:val="28"/>
          <w:szCs w:val="28"/>
          <w:lang w:eastAsia="en-US"/>
        </w:rPr>
        <w:t>Революционная,</w:t>
      </w:r>
      <w:r>
        <w:rPr>
          <w:sz w:val="28"/>
          <w:szCs w:val="28"/>
          <w:lang w:eastAsia="en-US"/>
        </w:rPr>
        <w:t xml:space="preserve"> дом </w:t>
      </w:r>
      <w:r w:rsidR="00AE1F4E">
        <w:rPr>
          <w:sz w:val="28"/>
          <w:szCs w:val="28"/>
          <w:lang w:eastAsia="en-US"/>
        </w:rPr>
        <w:t>111</w:t>
      </w:r>
      <w:r>
        <w:rPr>
          <w:sz w:val="28"/>
          <w:szCs w:val="28"/>
          <w:lang w:eastAsia="en-US"/>
        </w:rPr>
        <w:t>)</w:t>
      </w:r>
      <w:r w:rsidR="000E3AF9">
        <w:rPr>
          <w:sz w:val="28"/>
          <w:szCs w:val="28"/>
          <w:lang w:eastAsia="en-US"/>
        </w:rPr>
        <w:t>.</w:t>
      </w:r>
    </w:p>
    <w:p w:rsidR="00105E41" w:rsidRPr="00C52F80" w:rsidRDefault="000E3AF9" w:rsidP="000E3AF9">
      <w:pPr>
        <w:rPr>
          <w:sz w:val="28"/>
          <w:szCs w:val="28"/>
        </w:rPr>
      </w:pPr>
      <w:r w:rsidRPr="00C52F80">
        <w:rPr>
          <w:sz w:val="28"/>
          <w:szCs w:val="28"/>
        </w:rPr>
        <w:t xml:space="preserve"> </w:t>
      </w:r>
    </w:p>
    <w:p w:rsidR="00105E41" w:rsidRDefault="00FC02D5" w:rsidP="00FB5F79">
      <w:pPr>
        <w:tabs>
          <w:tab w:val="left" w:pos="1524"/>
        </w:tabs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508500" cy="6384925"/>
            <wp:effectExtent l="19050" t="0" r="6350" b="0"/>
            <wp:docPr id="9" name="Рисунок 9" descr="C:\Users\haibullina.gr\Desktop\ПП и ПМ\ПП и ПМ Ибрагимова\с 1 и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ibullina.gr\Desktop\ПП и ПМ\ПП и ПМ Ибрагимова\с 1 и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638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W w:w="9180" w:type="dxa"/>
        <w:tblLayout w:type="fixed"/>
        <w:tblLook w:val="01E0" w:firstRow="1" w:lastRow="1" w:firstColumn="1" w:lastColumn="1" w:noHBand="0" w:noVBand="0"/>
      </w:tblPr>
      <w:tblGrid>
        <w:gridCol w:w="534"/>
        <w:gridCol w:w="8646"/>
      </w:tblGrid>
      <w:tr w:rsidR="00105E41" w:rsidTr="00D958E5">
        <w:tc>
          <w:tcPr>
            <w:tcW w:w="534" w:type="dxa"/>
            <w:hideMark/>
          </w:tcPr>
          <w:p w:rsidR="00105E41" w:rsidRDefault="00105E41" w:rsidP="00D958E5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1.</w:t>
            </w:r>
          </w:p>
        </w:tc>
        <w:tc>
          <w:tcPr>
            <w:tcW w:w="8646" w:type="dxa"/>
            <w:hideMark/>
          </w:tcPr>
          <w:p w:rsidR="00105E41" w:rsidRDefault="000E3AF9" w:rsidP="00D958E5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</w:t>
            </w:r>
            <w:r w:rsidR="00AE1F4E">
              <w:rPr>
                <w:sz w:val="28"/>
                <w:szCs w:val="28"/>
                <w:lang w:eastAsia="en-US"/>
              </w:rPr>
              <w:t>ядом со здание</w:t>
            </w:r>
            <w:r>
              <w:rPr>
                <w:sz w:val="28"/>
                <w:szCs w:val="28"/>
                <w:lang w:eastAsia="en-US"/>
              </w:rPr>
              <w:t>м</w:t>
            </w:r>
            <w:r w:rsidR="00AE1F4E">
              <w:rPr>
                <w:sz w:val="28"/>
                <w:szCs w:val="28"/>
                <w:lang w:eastAsia="en-US"/>
              </w:rPr>
              <w:t xml:space="preserve"> №</w:t>
            </w:r>
            <w:r>
              <w:rPr>
                <w:sz w:val="28"/>
                <w:szCs w:val="28"/>
                <w:lang w:eastAsia="en-US"/>
              </w:rPr>
              <w:t xml:space="preserve"> </w:t>
            </w:r>
            <w:r w:rsidR="00AE1F4E">
              <w:rPr>
                <w:sz w:val="28"/>
                <w:szCs w:val="28"/>
                <w:lang w:eastAsia="en-US"/>
              </w:rPr>
              <w:t>19 по улице 50-летия Октября;</w:t>
            </w:r>
          </w:p>
        </w:tc>
      </w:tr>
      <w:tr w:rsidR="00105E41" w:rsidTr="00D958E5">
        <w:tc>
          <w:tcPr>
            <w:tcW w:w="534" w:type="dxa"/>
            <w:hideMark/>
          </w:tcPr>
          <w:p w:rsidR="00105E41" w:rsidRDefault="00105E41" w:rsidP="00D958E5">
            <w:pPr>
              <w:keepNext/>
              <w:spacing w:line="360" w:lineRule="auto"/>
              <w:jc w:val="center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2.</w:t>
            </w:r>
          </w:p>
        </w:tc>
        <w:tc>
          <w:tcPr>
            <w:tcW w:w="8646" w:type="dxa"/>
            <w:hideMark/>
          </w:tcPr>
          <w:p w:rsidR="00105E41" w:rsidRDefault="000E3AF9" w:rsidP="000E3AF9">
            <w:pPr>
              <w:keepNext/>
              <w:jc w:val="both"/>
              <w:rPr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>р</w:t>
            </w:r>
            <w:r w:rsidR="00AE1F4E">
              <w:rPr>
                <w:sz w:val="28"/>
                <w:szCs w:val="28"/>
                <w:lang w:eastAsia="en-US"/>
              </w:rPr>
              <w:t xml:space="preserve">ядом со зданием № 61 по </w:t>
            </w:r>
            <w:r>
              <w:rPr>
                <w:sz w:val="28"/>
                <w:szCs w:val="28"/>
                <w:lang w:eastAsia="en-US"/>
              </w:rPr>
              <w:t>бульвару</w:t>
            </w:r>
            <w:r w:rsidR="00AE1F4E">
              <w:rPr>
                <w:sz w:val="28"/>
                <w:szCs w:val="28"/>
                <w:lang w:eastAsia="en-US"/>
              </w:rPr>
              <w:t xml:space="preserve"> Ибрагимова.</w:t>
            </w:r>
          </w:p>
        </w:tc>
      </w:tr>
    </w:tbl>
    <w:p w:rsidR="00105E41" w:rsidRPr="00105E41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105E41" w:rsidRPr="00105E41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  <w:bookmarkStart w:id="3" w:name="_GoBack"/>
      <w:bookmarkEnd w:id="3"/>
    </w:p>
    <w:p w:rsidR="00105E41" w:rsidRDefault="00105E41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0E3AF9" w:rsidRDefault="000E3AF9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0E3AF9" w:rsidRDefault="000E3AF9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0E3AF9" w:rsidRDefault="000E3AF9" w:rsidP="00FB5F79">
      <w:pPr>
        <w:tabs>
          <w:tab w:val="left" w:pos="1524"/>
        </w:tabs>
        <w:jc w:val="center"/>
        <w:rPr>
          <w:sz w:val="28"/>
          <w:szCs w:val="28"/>
        </w:rPr>
      </w:pPr>
    </w:p>
    <w:p w:rsidR="000E3AF9" w:rsidRPr="00105E41" w:rsidRDefault="000E3AF9" w:rsidP="00FB5F79">
      <w:pPr>
        <w:tabs>
          <w:tab w:val="left" w:pos="1524"/>
        </w:tabs>
        <w:jc w:val="center"/>
        <w:rPr>
          <w:sz w:val="28"/>
          <w:szCs w:val="28"/>
        </w:rPr>
      </w:pPr>
    </w:p>
    <w:sectPr w:rsidR="000E3AF9" w:rsidRPr="00105E41" w:rsidSect="00927B33">
      <w:headerReference w:type="even" r:id="rId13"/>
      <w:pgSz w:w="11906" w:h="16838"/>
      <w:pgMar w:top="1134" w:right="567" w:bottom="1134" w:left="1701" w:header="709" w:footer="709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42E99" w:rsidRDefault="00742E99">
      <w:r>
        <w:separator/>
      </w:r>
    </w:p>
  </w:endnote>
  <w:endnote w:type="continuationSeparator" w:id="0">
    <w:p w:rsidR="00742E99" w:rsidRDefault="00742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notTrueType/>
    <w:pitch w:val="variable"/>
    <w:sig w:usb0="00C00283" w:usb1="00000000" w:usb2="00000000" w:usb3="00000000" w:csb0="0000000D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450590605"/>
      <w:docPartObj>
        <w:docPartGallery w:val="Page Numbers (Bottom of Page)"/>
        <w:docPartUnique/>
      </w:docPartObj>
    </w:sdtPr>
    <w:sdtEndPr/>
    <w:sdtContent>
      <w:p w:rsidR="00B010E8" w:rsidRDefault="00B010E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B33">
          <w:rPr>
            <w:noProof/>
          </w:rPr>
          <w:t>8</w:t>
        </w:r>
        <w:r>
          <w:fldChar w:fldCharType="end"/>
        </w:r>
      </w:p>
    </w:sdtContent>
  </w:sdt>
  <w:p w:rsidR="005F04E2" w:rsidRDefault="005F04E2">
    <w:pPr>
      <w:pStyle w:val="a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37062103"/>
      <w:docPartObj>
        <w:docPartGallery w:val="Page Numbers (Bottom of Page)"/>
        <w:docPartUnique/>
      </w:docPartObj>
    </w:sdtPr>
    <w:sdtEndPr/>
    <w:sdtContent>
      <w:p w:rsidR="00B010E8" w:rsidRDefault="00B010E8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7B33">
          <w:rPr>
            <w:noProof/>
          </w:rPr>
          <w:t>5</w:t>
        </w:r>
        <w:r>
          <w:fldChar w:fldCharType="end"/>
        </w:r>
      </w:p>
    </w:sdtContent>
  </w:sdt>
  <w:p w:rsidR="00B010E8" w:rsidRDefault="00B010E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42E99" w:rsidRDefault="00742E99">
      <w:r>
        <w:separator/>
      </w:r>
    </w:p>
  </w:footnote>
  <w:footnote w:type="continuationSeparator" w:id="0">
    <w:p w:rsidR="00742E99" w:rsidRDefault="00742E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CBE" w:rsidRDefault="00A61C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F4004"/>
    <w:multiLevelType w:val="multilevel"/>
    <w:tmpl w:val="3676B608"/>
    <w:lvl w:ilvl="0">
      <w:start w:val="1"/>
      <w:numFmt w:val="decimal"/>
      <w:lvlText w:val="%1"/>
      <w:lvlJc w:val="left"/>
      <w:pPr>
        <w:tabs>
          <w:tab w:val="num" w:pos="360"/>
        </w:tabs>
        <w:ind w:left="340" w:hanging="340"/>
      </w:pPr>
    </w:lvl>
    <w:lvl w:ilvl="1">
      <w:start w:val="1"/>
      <w:numFmt w:val="decimal"/>
      <w:lvlText w:val="%1.%2"/>
      <w:lvlJc w:val="left"/>
      <w:pPr>
        <w:tabs>
          <w:tab w:val="num" w:pos="680"/>
        </w:tabs>
        <w:ind w:left="680" w:hanging="680"/>
      </w:pPr>
    </w:lvl>
    <w:lvl w:ilvl="2">
      <w:start w:val="1"/>
      <w:numFmt w:val="decimal"/>
      <w:lvlText w:val="%1.%2.%3"/>
      <w:lvlJc w:val="left"/>
      <w:pPr>
        <w:tabs>
          <w:tab w:val="num" w:pos="1361"/>
        </w:tabs>
        <w:ind w:left="1361" w:hanging="964"/>
      </w:pPr>
    </w:lvl>
    <w:lvl w:ilvl="3">
      <w:start w:val="1"/>
      <w:numFmt w:val="decimal"/>
      <w:lvlText w:val="%1.%2.%3.%4"/>
      <w:lvlJc w:val="left"/>
      <w:pPr>
        <w:tabs>
          <w:tab w:val="num" w:pos="1931"/>
        </w:tabs>
        <w:ind w:left="851" w:firstLine="0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9F775FB"/>
    <w:multiLevelType w:val="hybridMultilevel"/>
    <w:tmpl w:val="D4B8527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CCB0555"/>
    <w:multiLevelType w:val="hybridMultilevel"/>
    <w:tmpl w:val="B76070B8"/>
    <w:lvl w:ilvl="0" w:tplc="E55453A8">
      <w:start w:val="2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08E54C6"/>
    <w:multiLevelType w:val="hybridMultilevel"/>
    <w:tmpl w:val="E48201D2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6CC4CCF"/>
    <w:multiLevelType w:val="hybridMultilevel"/>
    <w:tmpl w:val="2F10073E"/>
    <w:lvl w:ilvl="0" w:tplc="36DABBB2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6747BBA"/>
    <w:multiLevelType w:val="multilevel"/>
    <w:tmpl w:val="B0DA2EB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/>
        <w:i w:val="0"/>
        <w:sz w:val="22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ascii="Times New Roman" w:hAnsi="Times New Roman" w:hint="default"/>
        <w:b/>
        <w:i w:val="0"/>
        <w:sz w:val="22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6">
    <w:nsid w:val="29625570"/>
    <w:multiLevelType w:val="hybridMultilevel"/>
    <w:tmpl w:val="B9B83664"/>
    <w:lvl w:ilvl="0" w:tplc="E89C3EE0">
      <w:start w:val="1"/>
      <w:numFmt w:val="decimal"/>
      <w:lvlText w:val="%1."/>
      <w:lvlJc w:val="left"/>
      <w:pPr>
        <w:tabs>
          <w:tab w:val="num" w:pos="840"/>
        </w:tabs>
        <w:ind w:left="840" w:hanging="480"/>
      </w:pPr>
      <w:rPr>
        <w:rFonts w:hint="default"/>
      </w:rPr>
    </w:lvl>
    <w:lvl w:ilvl="1" w:tplc="7D12B736">
      <w:numFmt w:val="none"/>
      <w:lvlText w:val=""/>
      <w:lvlJc w:val="left"/>
      <w:pPr>
        <w:tabs>
          <w:tab w:val="num" w:pos="360"/>
        </w:tabs>
      </w:pPr>
    </w:lvl>
    <w:lvl w:ilvl="2" w:tplc="2D8E2792">
      <w:numFmt w:val="none"/>
      <w:lvlText w:val=""/>
      <w:lvlJc w:val="left"/>
      <w:pPr>
        <w:tabs>
          <w:tab w:val="num" w:pos="360"/>
        </w:tabs>
      </w:pPr>
    </w:lvl>
    <w:lvl w:ilvl="3" w:tplc="85046D92">
      <w:numFmt w:val="none"/>
      <w:lvlText w:val=""/>
      <w:lvlJc w:val="left"/>
      <w:pPr>
        <w:tabs>
          <w:tab w:val="num" w:pos="360"/>
        </w:tabs>
      </w:pPr>
    </w:lvl>
    <w:lvl w:ilvl="4" w:tplc="DEF6321E">
      <w:numFmt w:val="none"/>
      <w:lvlText w:val=""/>
      <w:lvlJc w:val="left"/>
      <w:pPr>
        <w:tabs>
          <w:tab w:val="num" w:pos="360"/>
        </w:tabs>
      </w:pPr>
    </w:lvl>
    <w:lvl w:ilvl="5" w:tplc="2C647772">
      <w:numFmt w:val="none"/>
      <w:lvlText w:val=""/>
      <w:lvlJc w:val="left"/>
      <w:pPr>
        <w:tabs>
          <w:tab w:val="num" w:pos="360"/>
        </w:tabs>
      </w:pPr>
    </w:lvl>
    <w:lvl w:ilvl="6" w:tplc="C0DE9C66">
      <w:numFmt w:val="none"/>
      <w:lvlText w:val=""/>
      <w:lvlJc w:val="left"/>
      <w:pPr>
        <w:tabs>
          <w:tab w:val="num" w:pos="360"/>
        </w:tabs>
      </w:pPr>
    </w:lvl>
    <w:lvl w:ilvl="7" w:tplc="87C2AECE">
      <w:numFmt w:val="none"/>
      <w:lvlText w:val=""/>
      <w:lvlJc w:val="left"/>
      <w:pPr>
        <w:tabs>
          <w:tab w:val="num" w:pos="360"/>
        </w:tabs>
      </w:pPr>
    </w:lvl>
    <w:lvl w:ilvl="8" w:tplc="B1966F3C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30EA2FEF"/>
    <w:multiLevelType w:val="hybridMultilevel"/>
    <w:tmpl w:val="D0141322"/>
    <w:lvl w:ilvl="0" w:tplc="7F82FBCC">
      <w:start w:val="1"/>
      <w:numFmt w:val="decimal"/>
      <w:lvlText w:val="%1."/>
      <w:lvlJc w:val="left"/>
      <w:pPr>
        <w:tabs>
          <w:tab w:val="num" w:pos="1157"/>
        </w:tabs>
        <w:ind w:left="1157" w:hanging="360"/>
      </w:pPr>
    </w:lvl>
    <w:lvl w:ilvl="1" w:tplc="5848246E">
      <w:numFmt w:val="none"/>
      <w:lvlText w:val=""/>
      <w:lvlJc w:val="left"/>
      <w:pPr>
        <w:tabs>
          <w:tab w:val="num" w:pos="360"/>
        </w:tabs>
      </w:pPr>
    </w:lvl>
    <w:lvl w:ilvl="2" w:tplc="1C926100">
      <w:numFmt w:val="none"/>
      <w:lvlText w:val=""/>
      <w:lvlJc w:val="left"/>
      <w:pPr>
        <w:tabs>
          <w:tab w:val="num" w:pos="360"/>
        </w:tabs>
      </w:pPr>
    </w:lvl>
    <w:lvl w:ilvl="3" w:tplc="C9042EC6">
      <w:numFmt w:val="none"/>
      <w:lvlText w:val=""/>
      <w:lvlJc w:val="left"/>
      <w:pPr>
        <w:tabs>
          <w:tab w:val="num" w:pos="360"/>
        </w:tabs>
      </w:pPr>
    </w:lvl>
    <w:lvl w:ilvl="4" w:tplc="CCCA14B0">
      <w:numFmt w:val="none"/>
      <w:lvlText w:val=""/>
      <w:lvlJc w:val="left"/>
      <w:pPr>
        <w:tabs>
          <w:tab w:val="num" w:pos="360"/>
        </w:tabs>
      </w:pPr>
    </w:lvl>
    <w:lvl w:ilvl="5" w:tplc="157ECA16">
      <w:numFmt w:val="none"/>
      <w:lvlText w:val=""/>
      <w:lvlJc w:val="left"/>
      <w:pPr>
        <w:tabs>
          <w:tab w:val="num" w:pos="360"/>
        </w:tabs>
      </w:pPr>
    </w:lvl>
    <w:lvl w:ilvl="6" w:tplc="6C5C6FAC">
      <w:numFmt w:val="none"/>
      <w:lvlText w:val=""/>
      <w:lvlJc w:val="left"/>
      <w:pPr>
        <w:tabs>
          <w:tab w:val="num" w:pos="360"/>
        </w:tabs>
      </w:pPr>
    </w:lvl>
    <w:lvl w:ilvl="7" w:tplc="8976D38E">
      <w:numFmt w:val="none"/>
      <w:lvlText w:val=""/>
      <w:lvlJc w:val="left"/>
      <w:pPr>
        <w:tabs>
          <w:tab w:val="num" w:pos="360"/>
        </w:tabs>
      </w:pPr>
    </w:lvl>
    <w:lvl w:ilvl="8" w:tplc="8E7A4EB8">
      <w:numFmt w:val="none"/>
      <w:lvlText w:val=""/>
      <w:lvlJc w:val="left"/>
      <w:pPr>
        <w:tabs>
          <w:tab w:val="num" w:pos="360"/>
        </w:tabs>
      </w:pPr>
    </w:lvl>
  </w:abstractNum>
  <w:abstractNum w:abstractNumId="8">
    <w:nsid w:val="37EB7C35"/>
    <w:multiLevelType w:val="hybridMultilevel"/>
    <w:tmpl w:val="AD8414F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0731C2"/>
    <w:multiLevelType w:val="multilevel"/>
    <w:tmpl w:val="E48201D2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E3C5237"/>
    <w:multiLevelType w:val="multilevel"/>
    <w:tmpl w:val="9B0EFD1C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11">
    <w:nsid w:val="3F5A242D"/>
    <w:multiLevelType w:val="hybridMultilevel"/>
    <w:tmpl w:val="17521BB6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">
    <w:nsid w:val="53F112D3"/>
    <w:multiLevelType w:val="hybridMultilevel"/>
    <w:tmpl w:val="BF18AF22"/>
    <w:lvl w:ilvl="0" w:tplc="32F09B6E">
      <w:start w:val="1"/>
      <w:numFmt w:val="bullet"/>
      <w:lvlText w:val="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3">
    <w:nsid w:val="55195CE1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4">
    <w:nsid w:val="5AAF305D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5">
    <w:nsid w:val="5C533683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6">
    <w:nsid w:val="73EC7C51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74AD52A6"/>
    <w:multiLevelType w:val="hybridMultilevel"/>
    <w:tmpl w:val="FF6A2444"/>
    <w:lvl w:ilvl="0" w:tplc="573AD38A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9B3197F"/>
    <w:multiLevelType w:val="hybridMultilevel"/>
    <w:tmpl w:val="2842BBCE"/>
    <w:lvl w:ilvl="0" w:tplc="573AD38A">
      <w:start w:val="1"/>
      <w:numFmt w:val="bullet"/>
      <w:lvlText w:val="-"/>
      <w:lvlJc w:val="left"/>
      <w:pPr>
        <w:ind w:left="1440" w:hanging="360"/>
      </w:pPr>
      <w:rPr>
        <w:rFonts w:ascii="Sylfaen" w:hAnsi="Sylfaen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0"/>
  </w:num>
  <w:num w:numId="3">
    <w:abstractNumId w:val="13"/>
  </w:num>
  <w:num w:numId="4">
    <w:abstractNumId w:val="7"/>
  </w:num>
  <w:num w:numId="5">
    <w:abstractNumId w:val="8"/>
  </w:num>
  <w:num w:numId="6">
    <w:abstractNumId w:val="16"/>
  </w:num>
  <w:num w:numId="7">
    <w:abstractNumId w:val="15"/>
  </w:num>
  <w:num w:numId="8">
    <w:abstractNumId w:val="2"/>
  </w:num>
  <w:num w:numId="9">
    <w:abstractNumId w:val="14"/>
  </w:num>
  <w:num w:numId="10">
    <w:abstractNumId w:val="5"/>
  </w:num>
  <w:num w:numId="11">
    <w:abstractNumId w:val="4"/>
  </w:num>
  <w:num w:numId="12">
    <w:abstractNumId w:val="3"/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1"/>
  </w:num>
  <w:num w:numId="19">
    <w:abstractNumId w:val="18"/>
  </w:num>
  <w:num w:numId="20">
    <w:abstractNumId w:val="1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alignBordersAndEdge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hdrShapeDefaults>
    <o:shapedefaults v:ext="edit" spidmax="2049">
      <o:colormru v:ext="edit" colors="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11744"/>
    <w:rsid w:val="000013F3"/>
    <w:rsid w:val="00003B5F"/>
    <w:rsid w:val="0000667A"/>
    <w:rsid w:val="00010D98"/>
    <w:rsid w:val="00011336"/>
    <w:rsid w:val="00011744"/>
    <w:rsid w:val="00011D6B"/>
    <w:rsid w:val="00012898"/>
    <w:rsid w:val="00013EEA"/>
    <w:rsid w:val="000171EB"/>
    <w:rsid w:val="00023C66"/>
    <w:rsid w:val="00025012"/>
    <w:rsid w:val="00032CB4"/>
    <w:rsid w:val="0005052A"/>
    <w:rsid w:val="00052B31"/>
    <w:rsid w:val="00056724"/>
    <w:rsid w:val="00061992"/>
    <w:rsid w:val="000653BF"/>
    <w:rsid w:val="00067A7E"/>
    <w:rsid w:val="00083207"/>
    <w:rsid w:val="00083386"/>
    <w:rsid w:val="00087F5F"/>
    <w:rsid w:val="0009104E"/>
    <w:rsid w:val="0009436F"/>
    <w:rsid w:val="00097740"/>
    <w:rsid w:val="00097A3D"/>
    <w:rsid w:val="000A1538"/>
    <w:rsid w:val="000A2EC4"/>
    <w:rsid w:val="000C45D3"/>
    <w:rsid w:val="000C4CF0"/>
    <w:rsid w:val="000C7799"/>
    <w:rsid w:val="000C7AE1"/>
    <w:rsid w:val="000D0471"/>
    <w:rsid w:val="000E3AF9"/>
    <w:rsid w:val="000F2863"/>
    <w:rsid w:val="001005B8"/>
    <w:rsid w:val="00103647"/>
    <w:rsid w:val="00105E41"/>
    <w:rsid w:val="00120467"/>
    <w:rsid w:val="001207B2"/>
    <w:rsid w:val="00121408"/>
    <w:rsid w:val="00127F67"/>
    <w:rsid w:val="001324A4"/>
    <w:rsid w:val="001325C1"/>
    <w:rsid w:val="00132A04"/>
    <w:rsid w:val="001363A2"/>
    <w:rsid w:val="00142B2B"/>
    <w:rsid w:val="00144490"/>
    <w:rsid w:val="0014696F"/>
    <w:rsid w:val="00147BE1"/>
    <w:rsid w:val="001577D6"/>
    <w:rsid w:val="00163AB4"/>
    <w:rsid w:val="00174E40"/>
    <w:rsid w:val="001A28E4"/>
    <w:rsid w:val="001A43B0"/>
    <w:rsid w:val="001A6CC4"/>
    <w:rsid w:val="001B0F96"/>
    <w:rsid w:val="001D0F0F"/>
    <w:rsid w:val="001D661D"/>
    <w:rsid w:val="001E1337"/>
    <w:rsid w:val="001F01BC"/>
    <w:rsid w:val="001F0896"/>
    <w:rsid w:val="001F19DE"/>
    <w:rsid w:val="002031C3"/>
    <w:rsid w:val="00210CCF"/>
    <w:rsid w:val="00213364"/>
    <w:rsid w:val="00215004"/>
    <w:rsid w:val="0021654B"/>
    <w:rsid w:val="002221A1"/>
    <w:rsid w:val="00224BF7"/>
    <w:rsid w:val="00225C6D"/>
    <w:rsid w:val="00230638"/>
    <w:rsid w:val="00230C40"/>
    <w:rsid w:val="00236F85"/>
    <w:rsid w:val="00243B62"/>
    <w:rsid w:val="00255122"/>
    <w:rsid w:val="00263D6A"/>
    <w:rsid w:val="0026622A"/>
    <w:rsid w:val="00270B91"/>
    <w:rsid w:val="00280290"/>
    <w:rsid w:val="00280D7D"/>
    <w:rsid w:val="0028249D"/>
    <w:rsid w:val="002920A8"/>
    <w:rsid w:val="00293167"/>
    <w:rsid w:val="00293222"/>
    <w:rsid w:val="002A7978"/>
    <w:rsid w:val="002B3B2E"/>
    <w:rsid w:val="002B4F19"/>
    <w:rsid w:val="002B7415"/>
    <w:rsid w:val="002C172B"/>
    <w:rsid w:val="002C31D0"/>
    <w:rsid w:val="002C7D37"/>
    <w:rsid w:val="002D5756"/>
    <w:rsid w:val="002D6587"/>
    <w:rsid w:val="002E465A"/>
    <w:rsid w:val="002E776A"/>
    <w:rsid w:val="002F1A9C"/>
    <w:rsid w:val="002F61DE"/>
    <w:rsid w:val="002F6269"/>
    <w:rsid w:val="00301644"/>
    <w:rsid w:val="003028D9"/>
    <w:rsid w:val="00310D3D"/>
    <w:rsid w:val="00330F33"/>
    <w:rsid w:val="00333CC8"/>
    <w:rsid w:val="00351E95"/>
    <w:rsid w:val="00355E32"/>
    <w:rsid w:val="00357E42"/>
    <w:rsid w:val="00362444"/>
    <w:rsid w:val="00362630"/>
    <w:rsid w:val="0036299A"/>
    <w:rsid w:val="00362E08"/>
    <w:rsid w:val="00363229"/>
    <w:rsid w:val="00365B5C"/>
    <w:rsid w:val="00366043"/>
    <w:rsid w:val="00377A16"/>
    <w:rsid w:val="0038792D"/>
    <w:rsid w:val="003A19BF"/>
    <w:rsid w:val="003A2D5F"/>
    <w:rsid w:val="003B3049"/>
    <w:rsid w:val="003B7601"/>
    <w:rsid w:val="003C6B68"/>
    <w:rsid w:val="003C6CC4"/>
    <w:rsid w:val="003D19D8"/>
    <w:rsid w:val="003D1D8F"/>
    <w:rsid w:val="003D2DD6"/>
    <w:rsid w:val="003D67C1"/>
    <w:rsid w:val="003E6F47"/>
    <w:rsid w:val="003F4B04"/>
    <w:rsid w:val="003F6525"/>
    <w:rsid w:val="003F6638"/>
    <w:rsid w:val="003F6C76"/>
    <w:rsid w:val="00403847"/>
    <w:rsid w:val="00405007"/>
    <w:rsid w:val="00406D38"/>
    <w:rsid w:val="00412027"/>
    <w:rsid w:val="00412070"/>
    <w:rsid w:val="00412A19"/>
    <w:rsid w:val="004145BF"/>
    <w:rsid w:val="0041682A"/>
    <w:rsid w:val="004173A5"/>
    <w:rsid w:val="00417B0F"/>
    <w:rsid w:val="00421ECD"/>
    <w:rsid w:val="00441596"/>
    <w:rsid w:val="00443CB0"/>
    <w:rsid w:val="00444B9E"/>
    <w:rsid w:val="00451256"/>
    <w:rsid w:val="00461FE2"/>
    <w:rsid w:val="004737EC"/>
    <w:rsid w:val="00477151"/>
    <w:rsid w:val="004815DA"/>
    <w:rsid w:val="004B36F3"/>
    <w:rsid w:val="004B40AA"/>
    <w:rsid w:val="004B61BB"/>
    <w:rsid w:val="004B7CFB"/>
    <w:rsid w:val="004C4AAC"/>
    <w:rsid w:val="004D1D38"/>
    <w:rsid w:val="004D231C"/>
    <w:rsid w:val="004D3702"/>
    <w:rsid w:val="004D3BEA"/>
    <w:rsid w:val="004D3C0B"/>
    <w:rsid w:val="004D663C"/>
    <w:rsid w:val="004E0A86"/>
    <w:rsid w:val="004E3102"/>
    <w:rsid w:val="004E3712"/>
    <w:rsid w:val="004E3795"/>
    <w:rsid w:val="004F046E"/>
    <w:rsid w:val="004F1F4C"/>
    <w:rsid w:val="004F3F40"/>
    <w:rsid w:val="004F458E"/>
    <w:rsid w:val="005042D9"/>
    <w:rsid w:val="00505366"/>
    <w:rsid w:val="00515592"/>
    <w:rsid w:val="00515869"/>
    <w:rsid w:val="005158A9"/>
    <w:rsid w:val="00521284"/>
    <w:rsid w:val="00524483"/>
    <w:rsid w:val="0052552A"/>
    <w:rsid w:val="00532261"/>
    <w:rsid w:val="005330F1"/>
    <w:rsid w:val="005418FE"/>
    <w:rsid w:val="005568FB"/>
    <w:rsid w:val="00567FDB"/>
    <w:rsid w:val="00573536"/>
    <w:rsid w:val="00577610"/>
    <w:rsid w:val="00584F65"/>
    <w:rsid w:val="00592CE4"/>
    <w:rsid w:val="00595A4F"/>
    <w:rsid w:val="00595DE0"/>
    <w:rsid w:val="00597178"/>
    <w:rsid w:val="005A11F8"/>
    <w:rsid w:val="005B0968"/>
    <w:rsid w:val="005C0D2A"/>
    <w:rsid w:val="005D3274"/>
    <w:rsid w:val="005E0532"/>
    <w:rsid w:val="005E1BAB"/>
    <w:rsid w:val="005E2D44"/>
    <w:rsid w:val="005E59E7"/>
    <w:rsid w:val="005F04E2"/>
    <w:rsid w:val="005F48ED"/>
    <w:rsid w:val="00601A1F"/>
    <w:rsid w:val="00606387"/>
    <w:rsid w:val="0061357F"/>
    <w:rsid w:val="00624F00"/>
    <w:rsid w:val="0063138E"/>
    <w:rsid w:val="00635EFB"/>
    <w:rsid w:val="006439DD"/>
    <w:rsid w:val="0064697B"/>
    <w:rsid w:val="00650F74"/>
    <w:rsid w:val="00662761"/>
    <w:rsid w:val="006756DF"/>
    <w:rsid w:val="00677CDC"/>
    <w:rsid w:val="006933F5"/>
    <w:rsid w:val="006972FC"/>
    <w:rsid w:val="00697CDA"/>
    <w:rsid w:val="006A2513"/>
    <w:rsid w:val="006A7DA3"/>
    <w:rsid w:val="006C0735"/>
    <w:rsid w:val="006C32E9"/>
    <w:rsid w:val="006D0AA8"/>
    <w:rsid w:val="006D1760"/>
    <w:rsid w:val="006D1B71"/>
    <w:rsid w:val="006D1C47"/>
    <w:rsid w:val="006D7E43"/>
    <w:rsid w:val="006F66DA"/>
    <w:rsid w:val="00703DDA"/>
    <w:rsid w:val="00710C56"/>
    <w:rsid w:val="007113BF"/>
    <w:rsid w:val="00715D92"/>
    <w:rsid w:val="00717D73"/>
    <w:rsid w:val="007258DA"/>
    <w:rsid w:val="00730A84"/>
    <w:rsid w:val="00736432"/>
    <w:rsid w:val="00741290"/>
    <w:rsid w:val="00742E99"/>
    <w:rsid w:val="00746508"/>
    <w:rsid w:val="007527B7"/>
    <w:rsid w:val="0075282D"/>
    <w:rsid w:val="0075471B"/>
    <w:rsid w:val="007547F7"/>
    <w:rsid w:val="0076581C"/>
    <w:rsid w:val="00772D9B"/>
    <w:rsid w:val="00772EA6"/>
    <w:rsid w:val="00785FEE"/>
    <w:rsid w:val="0079051C"/>
    <w:rsid w:val="00791003"/>
    <w:rsid w:val="007919B2"/>
    <w:rsid w:val="0079387D"/>
    <w:rsid w:val="007959C3"/>
    <w:rsid w:val="007A1069"/>
    <w:rsid w:val="007A2B3A"/>
    <w:rsid w:val="007A3510"/>
    <w:rsid w:val="007A3564"/>
    <w:rsid w:val="007A63D1"/>
    <w:rsid w:val="007B6047"/>
    <w:rsid w:val="007D46D2"/>
    <w:rsid w:val="007D5F81"/>
    <w:rsid w:val="007E5460"/>
    <w:rsid w:val="0081492B"/>
    <w:rsid w:val="00816CD1"/>
    <w:rsid w:val="00826BD5"/>
    <w:rsid w:val="00827BA0"/>
    <w:rsid w:val="008366D9"/>
    <w:rsid w:val="008511CD"/>
    <w:rsid w:val="00852CDD"/>
    <w:rsid w:val="00853757"/>
    <w:rsid w:val="008542D6"/>
    <w:rsid w:val="00863932"/>
    <w:rsid w:val="00865625"/>
    <w:rsid w:val="00865C40"/>
    <w:rsid w:val="008846B8"/>
    <w:rsid w:val="00884988"/>
    <w:rsid w:val="008865F4"/>
    <w:rsid w:val="008951D4"/>
    <w:rsid w:val="0089741F"/>
    <w:rsid w:val="008A3720"/>
    <w:rsid w:val="008B00D8"/>
    <w:rsid w:val="008B1C2F"/>
    <w:rsid w:val="008C2426"/>
    <w:rsid w:val="008C47C4"/>
    <w:rsid w:val="008C53AE"/>
    <w:rsid w:val="008E38FC"/>
    <w:rsid w:val="008E6661"/>
    <w:rsid w:val="008E7DBF"/>
    <w:rsid w:val="008F6E6D"/>
    <w:rsid w:val="0091257F"/>
    <w:rsid w:val="00912A90"/>
    <w:rsid w:val="00914492"/>
    <w:rsid w:val="00927B33"/>
    <w:rsid w:val="009366C7"/>
    <w:rsid w:val="009423BF"/>
    <w:rsid w:val="009629AB"/>
    <w:rsid w:val="00964B2B"/>
    <w:rsid w:val="00975F30"/>
    <w:rsid w:val="00976F5C"/>
    <w:rsid w:val="00983E5E"/>
    <w:rsid w:val="009A71C2"/>
    <w:rsid w:val="009A7366"/>
    <w:rsid w:val="009B1532"/>
    <w:rsid w:val="009B4E66"/>
    <w:rsid w:val="009C5C49"/>
    <w:rsid w:val="009C7FC6"/>
    <w:rsid w:val="009D1C6E"/>
    <w:rsid w:val="009D403A"/>
    <w:rsid w:val="009E39C1"/>
    <w:rsid w:val="009F4B49"/>
    <w:rsid w:val="00A01FEC"/>
    <w:rsid w:val="00A14CF9"/>
    <w:rsid w:val="00A16431"/>
    <w:rsid w:val="00A25F03"/>
    <w:rsid w:val="00A31B48"/>
    <w:rsid w:val="00A35014"/>
    <w:rsid w:val="00A358F7"/>
    <w:rsid w:val="00A36E22"/>
    <w:rsid w:val="00A509D2"/>
    <w:rsid w:val="00A5295A"/>
    <w:rsid w:val="00A52ABD"/>
    <w:rsid w:val="00A55064"/>
    <w:rsid w:val="00A61A41"/>
    <w:rsid w:val="00A61CBE"/>
    <w:rsid w:val="00A66192"/>
    <w:rsid w:val="00A732A8"/>
    <w:rsid w:val="00A7690D"/>
    <w:rsid w:val="00A80DE5"/>
    <w:rsid w:val="00A93BF2"/>
    <w:rsid w:val="00A9749A"/>
    <w:rsid w:val="00AA301A"/>
    <w:rsid w:val="00AA3801"/>
    <w:rsid w:val="00AC1457"/>
    <w:rsid w:val="00AC3CB8"/>
    <w:rsid w:val="00AC3DCB"/>
    <w:rsid w:val="00AC6807"/>
    <w:rsid w:val="00AC69DF"/>
    <w:rsid w:val="00AC767D"/>
    <w:rsid w:val="00AE1F4E"/>
    <w:rsid w:val="00AE633A"/>
    <w:rsid w:val="00AF0D0E"/>
    <w:rsid w:val="00AF0DB0"/>
    <w:rsid w:val="00AF2ADF"/>
    <w:rsid w:val="00AF4BBD"/>
    <w:rsid w:val="00B010E8"/>
    <w:rsid w:val="00B02695"/>
    <w:rsid w:val="00B03B9B"/>
    <w:rsid w:val="00B164FC"/>
    <w:rsid w:val="00B24E3F"/>
    <w:rsid w:val="00B26B3B"/>
    <w:rsid w:val="00B31C34"/>
    <w:rsid w:val="00B41A85"/>
    <w:rsid w:val="00B42354"/>
    <w:rsid w:val="00B455D3"/>
    <w:rsid w:val="00B47DE8"/>
    <w:rsid w:val="00B51CDE"/>
    <w:rsid w:val="00B6166E"/>
    <w:rsid w:val="00B67A86"/>
    <w:rsid w:val="00B72F8C"/>
    <w:rsid w:val="00B83CE7"/>
    <w:rsid w:val="00B848B8"/>
    <w:rsid w:val="00BA361D"/>
    <w:rsid w:val="00BA4201"/>
    <w:rsid w:val="00BB4131"/>
    <w:rsid w:val="00BB4686"/>
    <w:rsid w:val="00BD3A39"/>
    <w:rsid w:val="00BD51BD"/>
    <w:rsid w:val="00BE5CCE"/>
    <w:rsid w:val="00BF174B"/>
    <w:rsid w:val="00C0163C"/>
    <w:rsid w:val="00C11D2C"/>
    <w:rsid w:val="00C14C53"/>
    <w:rsid w:val="00C231B1"/>
    <w:rsid w:val="00C303B2"/>
    <w:rsid w:val="00C30F43"/>
    <w:rsid w:val="00C371AF"/>
    <w:rsid w:val="00C371EE"/>
    <w:rsid w:val="00C40632"/>
    <w:rsid w:val="00C42A48"/>
    <w:rsid w:val="00C52F80"/>
    <w:rsid w:val="00C56EF2"/>
    <w:rsid w:val="00C60BB2"/>
    <w:rsid w:val="00C6116D"/>
    <w:rsid w:val="00C61965"/>
    <w:rsid w:val="00C624D4"/>
    <w:rsid w:val="00C640B1"/>
    <w:rsid w:val="00C665D6"/>
    <w:rsid w:val="00C67138"/>
    <w:rsid w:val="00C72689"/>
    <w:rsid w:val="00C92F8F"/>
    <w:rsid w:val="00C942E8"/>
    <w:rsid w:val="00C96713"/>
    <w:rsid w:val="00C96E58"/>
    <w:rsid w:val="00CB4BF1"/>
    <w:rsid w:val="00CB69A7"/>
    <w:rsid w:val="00CC16DC"/>
    <w:rsid w:val="00CC2373"/>
    <w:rsid w:val="00CD10AB"/>
    <w:rsid w:val="00CD20E4"/>
    <w:rsid w:val="00CD2120"/>
    <w:rsid w:val="00CD3181"/>
    <w:rsid w:val="00CD4887"/>
    <w:rsid w:val="00CE0358"/>
    <w:rsid w:val="00CE04F5"/>
    <w:rsid w:val="00CE2FCD"/>
    <w:rsid w:val="00CE5588"/>
    <w:rsid w:val="00CF104F"/>
    <w:rsid w:val="00D01582"/>
    <w:rsid w:val="00D02E9D"/>
    <w:rsid w:val="00D05D5E"/>
    <w:rsid w:val="00D11BB0"/>
    <w:rsid w:val="00D1477B"/>
    <w:rsid w:val="00D20527"/>
    <w:rsid w:val="00D273BE"/>
    <w:rsid w:val="00D32B48"/>
    <w:rsid w:val="00D364F8"/>
    <w:rsid w:val="00D42395"/>
    <w:rsid w:val="00D566DD"/>
    <w:rsid w:val="00D63EEA"/>
    <w:rsid w:val="00D67484"/>
    <w:rsid w:val="00D81A47"/>
    <w:rsid w:val="00D84BE6"/>
    <w:rsid w:val="00D92593"/>
    <w:rsid w:val="00DA60FC"/>
    <w:rsid w:val="00DA68AF"/>
    <w:rsid w:val="00DC5A98"/>
    <w:rsid w:val="00DD7C7C"/>
    <w:rsid w:val="00DE169D"/>
    <w:rsid w:val="00DE40AF"/>
    <w:rsid w:val="00DF5803"/>
    <w:rsid w:val="00E00061"/>
    <w:rsid w:val="00E0109C"/>
    <w:rsid w:val="00E04B5A"/>
    <w:rsid w:val="00E05870"/>
    <w:rsid w:val="00E15A3A"/>
    <w:rsid w:val="00E22206"/>
    <w:rsid w:val="00E239A9"/>
    <w:rsid w:val="00E36542"/>
    <w:rsid w:val="00E366A9"/>
    <w:rsid w:val="00E41725"/>
    <w:rsid w:val="00E50DF0"/>
    <w:rsid w:val="00E55452"/>
    <w:rsid w:val="00E578F5"/>
    <w:rsid w:val="00E75C5F"/>
    <w:rsid w:val="00E81495"/>
    <w:rsid w:val="00E86204"/>
    <w:rsid w:val="00E93429"/>
    <w:rsid w:val="00E94D87"/>
    <w:rsid w:val="00EA4660"/>
    <w:rsid w:val="00EA52E3"/>
    <w:rsid w:val="00EB44F6"/>
    <w:rsid w:val="00EC2A23"/>
    <w:rsid w:val="00ED3E88"/>
    <w:rsid w:val="00ED5CC3"/>
    <w:rsid w:val="00EE4177"/>
    <w:rsid w:val="00EF1583"/>
    <w:rsid w:val="00EF2D87"/>
    <w:rsid w:val="00F02258"/>
    <w:rsid w:val="00F04DFC"/>
    <w:rsid w:val="00F0539E"/>
    <w:rsid w:val="00F061F0"/>
    <w:rsid w:val="00F22FC2"/>
    <w:rsid w:val="00F25CC2"/>
    <w:rsid w:val="00F310E3"/>
    <w:rsid w:val="00F32860"/>
    <w:rsid w:val="00F36B27"/>
    <w:rsid w:val="00F413AD"/>
    <w:rsid w:val="00F4382F"/>
    <w:rsid w:val="00F52984"/>
    <w:rsid w:val="00F533E5"/>
    <w:rsid w:val="00F61A41"/>
    <w:rsid w:val="00F61D9E"/>
    <w:rsid w:val="00F6211B"/>
    <w:rsid w:val="00F66741"/>
    <w:rsid w:val="00F71D79"/>
    <w:rsid w:val="00F80399"/>
    <w:rsid w:val="00F8291E"/>
    <w:rsid w:val="00F85AB3"/>
    <w:rsid w:val="00F8734D"/>
    <w:rsid w:val="00F9128B"/>
    <w:rsid w:val="00FA145E"/>
    <w:rsid w:val="00FA58EC"/>
    <w:rsid w:val="00FA5BBA"/>
    <w:rsid w:val="00FA6399"/>
    <w:rsid w:val="00FA7B97"/>
    <w:rsid w:val="00FB2469"/>
    <w:rsid w:val="00FB254D"/>
    <w:rsid w:val="00FB3E3E"/>
    <w:rsid w:val="00FB5F79"/>
    <w:rsid w:val="00FB7252"/>
    <w:rsid w:val="00FC02D5"/>
    <w:rsid w:val="00FC115F"/>
    <w:rsid w:val="00FC2096"/>
    <w:rsid w:val="00FC5448"/>
    <w:rsid w:val="00FD245E"/>
    <w:rsid w:val="00FD6E87"/>
    <w:rsid w:val="00FE1305"/>
    <w:rsid w:val="00FE6735"/>
    <w:rsid w:val="00FF0D56"/>
    <w:rsid w:val="00FF208B"/>
    <w:rsid w:val="00FF767F"/>
    <w:rsid w:val="00FF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fc"/>
    </o:shapedefaults>
    <o:shapelayout v:ext="edit">
      <o:idmap v:ext="edit" data="1"/>
    </o:shapelayout>
  </w:shapeDefaults>
  <w:decimalSymbol w:val=","/>
  <w:listSeparator w:val=";"/>
  <w15:docId w15:val="{76C56A22-3CB5-4231-B116-851EACBF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7A3D"/>
    <w:rPr>
      <w:sz w:val="24"/>
      <w:szCs w:val="24"/>
    </w:rPr>
  </w:style>
  <w:style w:type="paragraph" w:styleId="1">
    <w:name w:val="heading 1"/>
    <w:basedOn w:val="a"/>
    <w:next w:val="a"/>
    <w:qFormat/>
    <w:rsid w:val="00097A3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0"/>
    <w:qFormat/>
    <w:rsid w:val="00097A3D"/>
    <w:pPr>
      <w:keepNext/>
      <w:widowControl w:val="0"/>
      <w:adjustRightInd w:val="0"/>
      <w:spacing w:before="120" w:after="120" w:line="360" w:lineRule="atLeast"/>
      <w:jc w:val="center"/>
      <w:textAlignment w:val="baseline"/>
      <w:outlineLvl w:val="1"/>
    </w:pPr>
    <w:rPr>
      <w:rFonts w:cs="Arial"/>
      <w:b/>
      <w:bCs/>
      <w:iCs/>
      <w:smallCaps/>
      <w:sz w:val="28"/>
      <w:szCs w:val="28"/>
    </w:rPr>
  </w:style>
  <w:style w:type="paragraph" w:styleId="3">
    <w:name w:val="heading 3"/>
    <w:basedOn w:val="a"/>
    <w:next w:val="a"/>
    <w:qFormat/>
    <w:rsid w:val="00097A3D"/>
    <w:pPr>
      <w:keepNext/>
      <w:widowControl w:val="0"/>
      <w:adjustRightInd w:val="0"/>
      <w:spacing w:before="120" w:after="120" w:line="360" w:lineRule="atLeast"/>
      <w:ind w:left="1418"/>
      <w:jc w:val="both"/>
      <w:textAlignment w:val="baseline"/>
      <w:outlineLvl w:val="2"/>
    </w:pPr>
    <w:rPr>
      <w:rFonts w:cs="Arial"/>
      <w:b/>
      <w:bCs/>
      <w:i/>
      <w:smallCaps/>
      <w:szCs w:val="26"/>
      <w:lang w:eastAsia="en-US"/>
    </w:rPr>
  </w:style>
  <w:style w:type="paragraph" w:styleId="4">
    <w:name w:val="heading 4"/>
    <w:basedOn w:val="a"/>
    <w:next w:val="a"/>
    <w:qFormat/>
    <w:rsid w:val="00097A3D"/>
    <w:pPr>
      <w:keepNext/>
      <w:widowControl w:val="0"/>
      <w:adjustRightInd w:val="0"/>
      <w:spacing w:before="240" w:after="120" w:line="360" w:lineRule="atLeast"/>
      <w:ind w:left="709"/>
      <w:jc w:val="both"/>
      <w:textAlignment w:val="baseline"/>
      <w:outlineLvl w:val="3"/>
    </w:pPr>
    <w:rPr>
      <w:b/>
      <w:bCs/>
      <w:i/>
      <w:szCs w:val="28"/>
      <w:lang w:eastAsia="en-US"/>
    </w:rPr>
  </w:style>
  <w:style w:type="paragraph" w:styleId="5">
    <w:name w:val="heading 5"/>
    <w:basedOn w:val="a"/>
    <w:next w:val="a"/>
    <w:qFormat/>
    <w:rsid w:val="00097A3D"/>
    <w:pPr>
      <w:keepNext/>
      <w:spacing w:before="240" w:after="60"/>
      <w:outlineLvl w:val="4"/>
    </w:pPr>
    <w:rPr>
      <w:rFonts w:eastAsia="Arial Unicode MS"/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097A3D"/>
    <w:pPr>
      <w:keepNext/>
      <w:spacing w:before="240" w:after="60"/>
      <w:outlineLvl w:val="5"/>
    </w:pPr>
    <w:rPr>
      <w:rFonts w:eastAsia="Arial Unicode MS"/>
      <w:b/>
      <w:bCs/>
      <w:sz w:val="22"/>
      <w:szCs w:val="22"/>
    </w:rPr>
  </w:style>
  <w:style w:type="paragraph" w:styleId="7">
    <w:name w:val="heading 7"/>
    <w:basedOn w:val="a"/>
    <w:next w:val="a"/>
    <w:qFormat/>
    <w:rsid w:val="00097A3D"/>
    <w:pPr>
      <w:keepNext/>
      <w:spacing w:before="240" w:after="60"/>
      <w:outlineLvl w:val="6"/>
    </w:pPr>
  </w:style>
  <w:style w:type="paragraph" w:styleId="8">
    <w:name w:val="heading 8"/>
    <w:basedOn w:val="a"/>
    <w:next w:val="a"/>
    <w:qFormat/>
    <w:rsid w:val="00097A3D"/>
    <w:pPr>
      <w:keepNext/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qFormat/>
    <w:rsid w:val="00097A3D"/>
    <w:pPr>
      <w:keepNext/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link w:val="a4"/>
    <w:rsid w:val="00097A3D"/>
    <w:pPr>
      <w:widowControl w:val="0"/>
      <w:adjustRightInd w:val="0"/>
      <w:snapToGrid w:val="0"/>
      <w:spacing w:before="60" w:after="60" w:line="360" w:lineRule="atLeast"/>
      <w:ind w:firstLine="709"/>
      <w:jc w:val="both"/>
      <w:textAlignment w:val="baseline"/>
    </w:pPr>
    <w:rPr>
      <w:szCs w:val="20"/>
      <w:lang w:val="en-US" w:eastAsia="en-US"/>
    </w:rPr>
  </w:style>
  <w:style w:type="paragraph" w:styleId="a5">
    <w:name w:val="header"/>
    <w:basedOn w:val="a"/>
    <w:rsid w:val="00097A3D"/>
    <w:pPr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styleId="a6">
    <w:name w:val="footer"/>
    <w:basedOn w:val="a"/>
    <w:link w:val="a7"/>
    <w:uiPriority w:val="99"/>
    <w:rsid w:val="00097A3D"/>
    <w:pPr>
      <w:widowControl w:val="0"/>
      <w:tabs>
        <w:tab w:val="center" w:pos="4677"/>
        <w:tab w:val="right" w:pos="9355"/>
      </w:tabs>
      <w:ind w:firstLine="720"/>
      <w:jc w:val="both"/>
    </w:pPr>
    <w:rPr>
      <w:szCs w:val="20"/>
    </w:rPr>
  </w:style>
  <w:style w:type="paragraph" w:customStyle="1" w:styleId="a8">
    <w:name w:val="Заголовок приложений"/>
    <w:basedOn w:val="1"/>
    <w:next w:val="a"/>
    <w:rsid w:val="00097A3D"/>
    <w:pPr>
      <w:keepLines/>
      <w:tabs>
        <w:tab w:val="num" w:pos="720"/>
      </w:tabs>
      <w:spacing w:before="0" w:after="0"/>
      <w:ind w:left="357" w:hanging="357"/>
      <w:jc w:val="center"/>
    </w:pPr>
    <w:rPr>
      <w:rFonts w:ascii="Times New Roman" w:hAnsi="Times New Roman"/>
      <w:bCs w:val="0"/>
      <w:caps/>
      <w:sz w:val="24"/>
      <w:lang w:val="en-US"/>
    </w:rPr>
  </w:style>
  <w:style w:type="paragraph" w:styleId="a9">
    <w:name w:val="Body Text Indent"/>
    <w:basedOn w:val="a"/>
    <w:rsid w:val="00097A3D"/>
    <w:pPr>
      <w:ind w:firstLine="708"/>
    </w:pPr>
  </w:style>
  <w:style w:type="table" w:styleId="aa">
    <w:name w:val="Table Grid"/>
    <w:basedOn w:val="a2"/>
    <w:rsid w:val="00F9128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Document Map"/>
    <w:basedOn w:val="a"/>
    <w:semiHidden/>
    <w:rsid w:val="00B51CDE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ConsPlusTitle">
    <w:name w:val="ConsPlusTitle"/>
    <w:rsid w:val="00CF104F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tandard">
    <w:name w:val="Standard"/>
    <w:rsid w:val="00255122"/>
    <w:pPr>
      <w:suppressAutoHyphens/>
      <w:autoSpaceDN w:val="0"/>
      <w:spacing w:after="200" w:line="276" w:lineRule="auto"/>
    </w:pPr>
    <w:rPr>
      <w:rFonts w:ascii="Calibri" w:eastAsia="Arial Unicode MS" w:hAnsi="Calibri" w:cs="Tahoma"/>
      <w:kern w:val="3"/>
      <w:sz w:val="22"/>
      <w:lang w:bidi="sa-IN"/>
    </w:rPr>
  </w:style>
  <w:style w:type="character" w:customStyle="1" w:styleId="a4">
    <w:name w:val="Основной текст Знак"/>
    <w:basedOn w:val="a1"/>
    <w:link w:val="a0"/>
    <w:rsid w:val="00D1477B"/>
    <w:rPr>
      <w:sz w:val="24"/>
      <w:lang w:val="en-US" w:eastAsia="en-US"/>
    </w:rPr>
  </w:style>
  <w:style w:type="paragraph" w:styleId="ac">
    <w:name w:val="Balloon Text"/>
    <w:basedOn w:val="a"/>
    <w:link w:val="ad"/>
    <w:rsid w:val="002B7415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1"/>
    <w:link w:val="ac"/>
    <w:rsid w:val="002B7415"/>
    <w:rPr>
      <w:rFonts w:ascii="Tahoma" w:hAnsi="Tahoma" w:cs="Tahoma"/>
      <w:sz w:val="16"/>
      <w:szCs w:val="16"/>
    </w:rPr>
  </w:style>
  <w:style w:type="character" w:styleId="ae">
    <w:name w:val="Hyperlink"/>
    <w:basedOn w:val="a1"/>
    <w:unhideWhenUsed/>
    <w:rsid w:val="00F413AD"/>
    <w:rPr>
      <w:color w:val="0000FF" w:themeColor="hyperlink"/>
      <w:u w:val="single"/>
    </w:rPr>
  </w:style>
  <w:style w:type="character" w:customStyle="1" w:styleId="a7">
    <w:name w:val="Нижний колонтитул Знак"/>
    <w:basedOn w:val="a1"/>
    <w:link w:val="a6"/>
    <w:uiPriority w:val="99"/>
    <w:rsid w:val="005F04E2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25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2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27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7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932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0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47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4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45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6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5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2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4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8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47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1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7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64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83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8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89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0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1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5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2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7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865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202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57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26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94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gilmanov.ash\AppData\Local\Temp\inmeta_cache\http___jaguar_Grad_gen_docs__ANEW_OPR_Doc_PostMez\template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</Template>
  <TotalTime>44</TotalTime>
  <Pages>9</Pages>
  <Words>1709</Words>
  <Characters>9744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vt:lpstr>
    </vt:vector>
  </TitlesOfParts>
  <Company>Integro</Company>
  <LinksUpToDate>false</LinksUpToDate>
  <CharactersWithSpaces>11431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 публичных слушаниях по проекту планировки и проекту межевания территории НАИМЕНОВАНИЕ в НАИМЕНОВАНИЕ районе городского округа город Уфа Республики Башкортостан</dc:title>
  <dc:creator>gilmanov.ash</dc:creator>
  <cp:lastModifiedBy>Проскурякова Галина Анатольевна</cp:lastModifiedBy>
  <cp:revision>13</cp:revision>
  <cp:lastPrinted>2021-11-24T11:59:00Z</cp:lastPrinted>
  <dcterms:created xsi:type="dcterms:W3CDTF">2021-10-28T03:30:00Z</dcterms:created>
  <dcterms:modified xsi:type="dcterms:W3CDTF">2021-11-26T07:13:00Z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d">
    <vt:lpwstr>000502175DF7</vt:lpwstr>
  </property>
  <property fmtid="{D5CDD505-2E9C-101B-9397-08002B2CF9AE}" pid="3" name="class">
    <vt:lpwstr>ProcessStep</vt:lpwstr>
  </property>
  <property fmtid="{D5CDD505-2E9C-101B-9397-08002B2CF9AE}" pid="4" name="ServerURL">
    <vt:lpwstr>http://jaguar/Grad</vt:lpwstr>
  </property>
  <property fmtid="{D5CDD505-2E9C-101B-9397-08002B2CF9AE}" pid="5" name="DocCaption">
    <vt:lpwstr>Решение.doc</vt:lpwstr>
  </property>
</Properties>
</file>